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8536A" w14:textId="77777777" w:rsidR="00DE35F8" w:rsidRDefault="00DE35F8"/>
    <w:p w14:paraId="26C4D82F" w14:textId="77777777" w:rsidR="00DE35F8" w:rsidRPr="00940921" w:rsidRDefault="00802372" w:rsidP="00940921">
      <w:pPr>
        <w:pStyle w:val="Titre3"/>
      </w:pPr>
      <w:r>
        <w:rPr>
          <w:noProof/>
        </w:rPr>
        <mc:AlternateContent>
          <mc:Choice Requires="wps">
            <w:drawing>
              <wp:anchor distT="0" distB="0" distL="114300" distR="114300" simplePos="0" relativeHeight="251659776" behindDoc="0" locked="0" layoutInCell="1" allowOverlap="1" wp14:anchorId="30D8530F" wp14:editId="75F7289C">
                <wp:simplePos x="0" y="0"/>
                <wp:positionH relativeFrom="column">
                  <wp:posOffset>-467995</wp:posOffset>
                </wp:positionH>
                <wp:positionV relativeFrom="paragraph">
                  <wp:posOffset>7183120</wp:posOffset>
                </wp:positionV>
                <wp:extent cx="1799590" cy="55626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799590" cy="556260"/>
                        </a:xfrm>
                        <a:prstGeom prst="rect">
                          <a:avLst/>
                        </a:prstGeom>
                        <a:noFill/>
                        <a:ln w="6350">
                          <a:noFill/>
                        </a:ln>
                      </wps:spPr>
                      <wps:txbx>
                        <w:txbxContent>
                          <w:p w14:paraId="243A0C31" w14:textId="77777777" w:rsidR="007C411D" w:rsidRPr="00802372" w:rsidRDefault="00D25254" w:rsidP="000E7107">
                            <w:pPr>
                              <w:pStyle w:val="NomcoordonnesCNDP"/>
                              <w:spacing w:line="276" w:lineRule="auto"/>
                              <w:rPr>
                                <w:lang w:val="en-US"/>
                              </w:rPr>
                            </w:pPr>
                            <w:proofErr w:type="spellStart"/>
                            <w:r w:rsidRPr="00802372">
                              <w:rPr>
                                <w:lang w:val="en-US"/>
                              </w:rPr>
                              <w:t>Ad</w:t>
                            </w:r>
                            <w:r w:rsidR="00802372">
                              <w:rPr>
                                <w:lang w:val="en-US"/>
                              </w:rPr>
                              <w:t>resse</w:t>
                            </w:r>
                            <w:proofErr w:type="spellEnd"/>
                          </w:p>
                          <w:p w14:paraId="61F28BEA"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30EE813A" w14:textId="77777777" w:rsidR="00D25254" w:rsidRPr="00802372" w:rsidRDefault="00D25254" w:rsidP="000E7107">
                            <w:pPr>
                              <w:pStyle w:val="NomcoordonnesCNDP"/>
                              <w:spacing w:line="276" w:lineRule="auto"/>
                            </w:pPr>
                            <w:r w:rsidRPr="00802372">
                              <w:t>Site Internet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D8530F" id="_x0000_t202" coordsize="21600,21600" o:spt="202" path="m,l,21600r21600,l21600,xe">
                <v:stroke joinstyle="miter"/>
                <v:path gradientshapeok="t" o:connecttype="rect"/>
              </v:shapetype>
              <v:shape id="Zone de texte 36" o:spid="_x0000_s1026" type="#_x0000_t202" style="position:absolute;margin-left:-36.85pt;margin-top:565.6pt;width:141.7pt;height:43.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" filled="f" stroked="f" strokeweight=".5pt">
                <v:textbox style="mso-fit-shape-to-text:t">
                  <w:txbxContent>
                    <w:p w14:paraId="243A0C31" w14:textId="77777777" w:rsidR="007C411D" w:rsidRPr="00802372" w:rsidRDefault="00D25254" w:rsidP="000E7107">
                      <w:pPr>
                        <w:pStyle w:val="NomcoordonnesCNDP"/>
                        <w:spacing w:line="276" w:lineRule="auto"/>
                        <w:rPr>
                          <w:lang w:val="en-US"/>
                        </w:rPr>
                      </w:pPr>
                      <w:proofErr w:type="spellStart"/>
                      <w:r w:rsidRPr="00802372">
                        <w:rPr>
                          <w:lang w:val="en-US"/>
                        </w:rPr>
                        <w:t>Ad</w:t>
                      </w:r>
                      <w:r w:rsidR="00802372">
                        <w:rPr>
                          <w:lang w:val="en-US"/>
                        </w:rPr>
                        <w:t>resse</w:t>
                      </w:r>
                      <w:proofErr w:type="spellEnd"/>
                    </w:p>
                    <w:p w14:paraId="61F28BEA"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30EE813A" w14:textId="77777777" w:rsidR="00D25254" w:rsidRPr="00802372" w:rsidRDefault="00D25254" w:rsidP="000E7107">
                      <w:pPr>
                        <w:pStyle w:val="NomcoordonnesCNDP"/>
                        <w:spacing w:line="276" w:lineRule="auto"/>
                      </w:pPr>
                      <w:r w:rsidRPr="00802372">
                        <w:t>Site Internet :</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5DDD16C" wp14:editId="49B7F3AD">
                <wp:simplePos x="0" y="0"/>
                <wp:positionH relativeFrom="column">
                  <wp:posOffset>-471170</wp:posOffset>
                </wp:positionH>
                <wp:positionV relativeFrom="paragraph">
                  <wp:posOffset>6924675</wp:posOffset>
                </wp:positionV>
                <wp:extent cx="179959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799590" cy="247650"/>
                        </a:xfrm>
                        <a:prstGeom prst="rect">
                          <a:avLst/>
                        </a:prstGeom>
                        <a:noFill/>
                        <a:ln w="6350">
                          <a:noFill/>
                        </a:ln>
                      </wps:spPr>
                      <wps:txbx>
                        <w:txbxContent>
                          <w:p w14:paraId="60E2EB23" w14:textId="77777777" w:rsidR="00D03F40" w:rsidRPr="00802372" w:rsidRDefault="000E7107" w:rsidP="00D03F40">
                            <w:pPr>
                              <w:pStyle w:val="coordonnesCNDP"/>
                            </w:pPr>
                            <w:r w:rsidRPr="00802372">
                              <w:t>Contact :</w:t>
                            </w:r>
                            <w:r w:rsidR="00D25254" w:rsidRPr="00802372">
                              <w:t xml:space="preserve"> Nom de la structure</w:t>
                            </w:r>
                          </w:p>
                          <w:p w14:paraId="7C639419" w14:textId="77777777" w:rsidR="000E7107" w:rsidRPr="00802372" w:rsidRDefault="000E710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DD16C" id="Zone de texte 25" o:spid="_x0000_s1027" type="#_x0000_t202" style="position:absolute;margin-left:-37.1pt;margin-top:545.25pt;width:141.7pt;height:19.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" filled="f" stroked="f" strokeweight=".5pt">
                <v:textbox>
                  <w:txbxContent>
                    <w:p w14:paraId="60E2EB23" w14:textId="77777777" w:rsidR="00D03F40" w:rsidRPr="00802372" w:rsidRDefault="000E7107" w:rsidP="00D03F40">
                      <w:pPr>
                        <w:pStyle w:val="coordonnesCNDP"/>
                      </w:pPr>
                      <w:r w:rsidRPr="00802372">
                        <w:t>Contact :</w:t>
                      </w:r>
                      <w:r w:rsidR="00D25254" w:rsidRPr="00802372">
                        <w:t xml:space="preserve"> Nom de la structure</w:t>
                      </w:r>
                    </w:p>
                    <w:p w14:paraId="7C639419" w14:textId="77777777" w:rsidR="000E7107" w:rsidRPr="00802372" w:rsidRDefault="000E7107">
                      <w:pPr>
                        <w:rPr>
                          <w:color w:val="FFFFFF" w:themeColor="background1"/>
                        </w:rPr>
                      </w:pPr>
                    </w:p>
                  </w:txbxContent>
                </v:textbox>
              </v:shape>
            </w:pict>
          </mc:Fallback>
        </mc:AlternateContent>
      </w:r>
      <w:r w:rsidR="00776D3A">
        <w:rPr>
          <w:noProof/>
        </w:rPr>
        <mc:AlternateContent>
          <mc:Choice Requires="wps">
            <w:drawing>
              <wp:anchor distT="0" distB="0" distL="114300" distR="114300" simplePos="0" relativeHeight="251668992" behindDoc="0" locked="0" layoutInCell="1" allowOverlap="1" wp14:anchorId="310C0CB7" wp14:editId="36508C4B">
                <wp:simplePos x="0" y="0"/>
                <wp:positionH relativeFrom="column">
                  <wp:posOffset>-1206183</wp:posOffset>
                </wp:positionH>
                <wp:positionV relativeFrom="paragraph">
                  <wp:posOffset>1200150</wp:posOffset>
                </wp:positionV>
                <wp:extent cx="2163651" cy="257629"/>
                <wp:effectExtent l="2223" t="0" r="0" b="0"/>
                <wp:wrapNone/>
                <wp:docPr id="2" name="Zone de texte 2"/>
                <wp:cNvGraphicFramePr/>
                <a:graphic xmlns:a="http://schemas.openxmlformats.org/drawingml/2006/main">
                  <a:graphicData uri="http://schemas.microsoft.com/office/word/2010/wordprocessingShape">
                    <wps:wsp>
                      <wps:cNvSpPr txBox="1"/>
                      <wps:spPr>
                        <a:xfrm rot="16200000">
                          <a:off x="0" y="0"/>
                          <a:ext cx="2163651" cy="257629"/>
                        </a:xfrm>
                        <a:prstGeom prst="rect">
                          <a:avLst/>
                        </a:prstGeom>
                        <a:noFill/>
                        <a:ln w="6350">
                          <a:noFill/>
                        </a:ln>
                      </wps:spPr>
                      <wps:txbx>
                        <w:txbxContent>
                          <w:p w14:paraId="06EED9CA" w14:textId="77777777" w:rsidR="00EA23FD" w:rsidRDefault="00EA23FD" w:rsidP="00EA23FD">
                            <w:pPr>
                              <w:pStyle w:val="dateCNDP"/>
                            </w:pPr>
                            <w:proofErr w:type="spellStart"/>
                            <w:r>
                              <w:t>N°</w:t>
                            </w:r>
                            <w:r w:rsidR="00776D3A">
                              <w:t>xxx</w:t>
                            </w:r>
                            <w:proofErr w:type="spellEnd"/>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10C0CB7" id="Zone de texte 2" o:spid="_x0000_s1028" type="#_x0000_t202" style="position:absolute;margin-left:-95pt;margin-top:94.5pt;width:170.35pt;height:20.3pt;rotation:-90;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" filled="f" stroked="f" strokeweight=".5pt">
                <v:textbox style="mso-fit-shape-to-text:t" inset="0,0,0,0">
                  <w:txbxContent>
                    <w:p w14:paraId="06EED9CA" w14:textId="77777777" w:rsidR="00EA23FD" w:rsidRDefault="00EA23FD" w:rsidP="00EA23FD">
                      <w:pPr>
                        <w:pStyle w:val="dateCNDP"/>
                      </w:pPr>
                      <w:proofErr w:type="spellStart"/>
                      <w:r>
                        <w:t>N°</w:t>
                      </w:r>
                      <w:r w:rsidR="00776D3A">
                        <w:t>xxx</w:t>
                      </w:r>
                      <w:proofErr w:type="spellEnd"/>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v:textbox>
              </v:shape>
            </w:pict>
          </mc:Fallback>
        </mc:AlternateContent>
      </w:r>
      <w:r w:rsidR="00503594">
        <w:rPr>
          <w:noProof/>
        </w:rPr>
        <mc:AlternateContent>
          <mc:Choice Requires="wps">
            <w:drawing>
              <wp:anchor distT="0" distB="0" distL="114300" distR="114300" simplePos="0" relativeHeight="251653632" behindDoc="0" locked="0" layoutInCell="1" allowOverlap="1" wp14:anchorId="4B22DB7B" wp14:editId="134AED68">
                <wp:simplePos x="0" y="0"/>
                <wp:positionH relativeFrom="column">
                  <wp:posOffset>1836478</wp:posOffset>
                </wp:positionH>
                <wp:positionV relativeFrom="paragraph">
                  <wp:posOffset>4670714</wp:posOffset>
                </wp:positionV>
                <wp:extent cx="4319905" cy="3671454"/>
                <wp:effectExtent l="0" t="0" r="0" b="1905"/>
                <wp:wrapNone/>
                <wp:docPr id="20" name="Zone de texte 20"/>
                <wp:cNvGraphicFramePr/>
                <a:graphic xmlns:a="http://schemas.openxmlformats.org/drawingml/2006/main">
                  <a:graphicData uri="http://schemas.microsoft.com/office/word/2010/wordprocessingShape">
                    <wps:wsp>
                      <wps:cNvSpPr txBox="1"/>
                      <wps:spPr>
                        <a:xfrm>
                          <a:off x="0" y="0"/>
                          <a:ext cx="4319905" cy="3671454"/>
                        </a:xfrm>
                        <a:prstGeom prst="rect">
                          <a:avLst/>
                        </a:prstGeom>
                        <a:noFill/>
                        <a:ln w="6350">
                          <a:noFill/>
                        </a:ln>
                      </wps:spPr>
                      <wps:txbx>
                        <w:txbxContent>
                          <w:p w14:paraId="0709FD1C"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253FCF06" w14:textId="77777777" w:rsidR="00A61A58" w:rsidRPr="00A61A58" w:rsidRDefault="00D25254" w:rsidP="00A61A58">
                            <w:pPr>
                              <w:pStyle w:val="11EnBref"/>
                              <w:rPr>
                                <w:sz w:val="18"/>
                                <w:szCs w:val="18"/>
                              </w:rPr>
                            </w:pPr>
                            <w:r w:rsidRPr="00D25254">
                              <w:rPr>
                                <w:sz w:val="18"/>
                                <w:szCs w:val="18"/>
                              </w:rPr>
                              <w:t xml:space="preserve">Un texte de présentation générale du propos </w:t>
                            </w:r>
                            <w:r w:rsidR="000B6938">
                              <w:rPr>
                                <w:sz w:val="18"/>
                                <w:szCs w:val="18"/>
                              </w:rPr>
                              <w:t>(</w:t>
                            </w:r>
                            <w:r w:rsidRPr="00D25254">
                              <w:rPr>
                                <w:sz w:val="18"/>
                                <w:szCs w:val="18"/>
                              </w:rPr>
                              <w:t>environ 1400 signes).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B22DB7B" id="Zone de texte 20" o:spid="_x0000_s1029" type="#_x0000_t202" style="position:absolute;margin-left:144.6pt;margin-top:367.75pt;width:340.15pt;height:289.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" filled="f" stroked="f" strokeweight=".5pt">
                <v:textbox style="mso-fit-shape-to-text:t" inset="0,0,0,0">
                  <w:txbxContent>
                    <w:p w14:paraId="0709FD1C"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253FCF06" w14:textId="77777777" w:rsidR="00A61A58" w:rsidRPr="00A61A58" w:rsidRDefault="00D25254" w:rsidP="00A61A58">
                      <w:pPr>
                        <w:pStyle w:val="11EnBref"/>
                        <w:rPr>
                          <w:sz w:val="18"/>
                          <w:szCs w:val="18"/>
                        </w:rPr>
                      </w:pPr>
                      <w:r w:rsidRPr="00D25254">
                        <w:rPr>
                          <w:sz w:val="18"/>
                          <w:szCs w:val="18"/>
                        </w:rPr>
                        <w:t xml:space="preserve">Un texte de présentation générale du propos </w:t>
                      </w:r>
                      <w:r w:rsidR="000B6938">
                        <w:rPr>
                          <w:sz w:val="18"/>
                          <w:szCs w:val="18"/>
                        </w:rPr>
                        <w:t>(</w:t>
                      </w:r>
                      <w:r w:rsidRPr="00D25254">
                        <w:rPr>
                          <w:sz w:val="18"/>
                          <w:szCs w:val="18"/>
                        </w:rPr>
                        <w:t>environ 1400 signes).</w:t>
                      </w:r>
                    </w:p>
                  </w:txbxContent>
                </v:textbox>
              </v:shape>
            </w:pict>
          </mc:Fallback>
        </mc:AlternateContent>
      </w:r>
      <w:r w:rsidR="00347629">
        <w:rPr>
          <w:noProof/>
        </w:rPr>
        <mc:AlternateContent>
          <mc:Choice Requires="wps">
            <w:drawing>
              <wp:anchor distT="0" distB="0" distL="114300" distR="114300" simplePos="0" relativeHeight="251655680" behindDoc="0" locked="0" layoutInCell="1" allowOverlap="1" wp14:anchorId="3C825B97" wp14:editId="70007B28">
                <wp:simplePos x="0" y="0"/>
                <wp:positionH relativeFrom="column">
                  <wp:posOffset>1835150</wp:posOffset>
                </wp:positionH>
                <wp:positionV relativeFrom="paragraph">
                  <wp:posOffset>7779385</wp:posOffset>
                </wp:positionV>
                <wp:extent cx="4266000" cy="0"/>
                <wp:effectExtent l="0" t="0" r="13970" b="12700"/>
                <wp:wrapNone/>
                <wp:docPr id="21" name="Connecteur droit 21"/>
                <wp:cNvGraphicFramePr/>
                <a:graphic xmlns:a="http://schemas.openxmlformats.org/drawingml/2006/main">
                  <a:graphicData uri="http://schemas.microsoft.com/office/word/2010/wordprocessingShape">
                    <wps:wsp>
                      <wps:cNvCnPr/>
                      <wps:spPr>
                        <a:xfrm>
                          <a:off x="0" y="0"/>
                          <a:ext cx="4266000" cy="0"/>
                        </a:xfrm>
                        <a:prstGeom prst="line">
                          <a:avLst/>
                        </a:prstGeom>
                        <a:ln w="127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5240F0" id="Connecteur droit 21"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5pt,612.55pt" to="480.4pt,6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" strokecolor="#100e29" strokeweight="1pt">
                <v:stroke joinstyle="miter"/>
              </v:line>
            </w:pict>
          </mc:Fallback>
        </mc:AlternateContent>
      </w:r>
      <w:r w:rsidR="00AF51CE">
        <w:rPr>
          <w:noProof/>
        </w:rPr>
        <mc:AlternateContent>
          <mc:Choice Requires="wps">
            <w:drawing>
              <wp:anchor distT="0" distB="0" distL="114300" distR="114300" simplePos="0" relativeHeight="251649536" behindDoc="0" locked="0" layoutInCell="1" allowOverlap="1" wp14:anchorId="5D819C6C" wp14:editId="64386ED0">
                <wp:simplePos x="0" y="0"/>
                <wp:positionH relativeFrom="column">
                  <wp:posOffset>-455474</wp:posOffset>
                </wp:positionH>
                <wp:positionV relativeFrom="paragraph">
                  <wp:posOffset>4142974</wp:posOffset>
                </wp:positionV>
                <wp:extent cx="1799590" cy="213789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99590" cy="2137892"/>
                        </a:xfrm>
                        <a:prstGeom prst="rect">
                          <a:avLst/>
                        </a:prstGeom>
                        <a:noFill/>
                        <a:ln w="6350">
                          <a:noFill/>
                        </a:ln>
                      </wps:spPr>
                      <wps:txbx>
                        <w:txbxContent>
                          <w:p w14:paraId="43B86CAA"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D819C6C" id="Zone de texte 10" o:spid="_x0000_s1030" type="#_x0000_t202" style="position:absolute;margin-left:-35.85pt;margin-top:326.2pt;width:141.7pt;height:168.3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" filled="f" stroked="f" strokeweight=".5pt">
                <v:textbox style="mso-fit-shape-to-text:t">
                  <w:txbxContent>
                    <w:p w14:paraId="43B86CAA"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v:textbox>
              </v:shape>
            </w:pict>
          </mc:Fallback>
        </mc:AlternateContent>
      </w:r>
      <w:r w:rsidR="00D24A72">
        <w:rPr>
          <w:noProof/>
        </w:rPr>
        <mc:AlternateContent>
          <mc:Choice Requires="wps">
            <w:drawing>
              <wp:anchor distT="0" distB="0" distL="114300" distR="114300" simplePos="0" relativeHeight="251647488" behindDoc="0" locked="0" layoutInCell="1" allowOverlap="1" wp14:anchorId="47A434BD" wp14:editId="1B746E12">
                <wp:simplePos x="0" y="0"/>
                <wp:positionH relativeFrom="column">
                  <wp:posOffset>1835193</wp:posOffset>
                </wp:positionH>
                <wp:positionV relativeFrom="paragraph">
                  <wp:posOffset>3384550</wp:posOffset>
                </wp:positionV>
                <wp:extent cx="4319905" cy="11206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319905" cy="1120655"/>
                        </a:xfrm>
                        <a:prstGeom prst="rect">
                          <a:avLst/>
                        </a:prstGeom>
                        <a:noFill/>
                        <a:ln w="6350">
                          <a:noFill/>
                        </a:ln>
                      </wps:spPr>
                      <wps:txbx>
                        <w:txbxContent>
                          <w:p w14:paraId="0E750312" w14:textId="77777777" w:rsidR="00D03F40" w:rsidRDefault="00D03F40" w:rsidP="00D03F40">
                            <w:pPr>
                              <w:pStyle w:val="1TitreCNDP"/>
                              <w:spacing w:before="20" w:after="20" w:line="400" w:lineRule="exact"/>
                            </w:pPr>
                            <w:r>
                              <w:t>Le point de vue</w:t>
                            </w:r>
                          </w:p>
                          <w:p w14:paraId="3A037B38"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p>
                          <w:p w14:paraId="329AD73B" w14:textId="77777777" w:rsidR="00D03F40" w:rsidRDefault="00D03F40" w:rsidP="00D03F40">
                            <w:pPr>
                              <w:pStyle w:val="1TitreCNDP"/>
                              <w:spacing w:before="20" w:after="20" w:line="40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434BD" id="Zone de texte 17" o:spid="_x0000_s1031" type="#_x0000_t202" style="position:absolute;margin-left:144.5pt;margin-top:266.5pt;width:340.15pt;height:88.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" filled="f" stroked="f" strokeweight=".5pt">
                <v:textbox inset="0,0,0,0">
                  <w:txbxContent>
                    <w:p w14:paraId="0E750312" w14:textId="77777777" w:rsidR="00D03F40" w:rsidRDefault="00D03F40" w:rsidP="00D03F40">
                      <w:pPr>
                        <w:pStyle w:val="1TitreCNDP"/>
                        <w:spacing w:before="20" w:after="20" w:line="400" w:lineRule="exact"/>
                      </w:pPr>
                      <w:r>
                        <w:t>Le point de vue</w:t>
                      </w:r>
                    </w:p>
                    <w:p w14:paraId="3A037B38"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p>
                    <w:p w14:paraId="329AD73B" w14:textId="77777777" w:rsidR="00D03F40" w:rsidRDefault="00D03F40" w:rsidP="00D03F40">
                      <w:pPr>
                        <w:pStyle w:val="1TitreCNDP"/>
                        <w:spacing w:before="20" w:after="20" w:line="400" w:lineRule="exact"/>
                      </w:pPr>
                    </w:p>
                  </w:txbxContent>
                </v:textbox>
              </v:shape>
            </w:pict>
          </mc:Fallback>
        </mc:AlternateContent>
      </w:r>
      <w:r w:rsidR="00D24A72">
        <w:rPr>
          <w:noProof/>
        </w:rPr>
        <mc:AlternateContent>
          <mc:Choice Requires="wps">
            <w:drawing>
              <wp:anchor distT="0" distB="0" distL="114300" distR="114300" simplePos="0" relativeHeight="251651584" behindDoc="0" locked="0" layoutInCell="1" allowOverlap="1" wp14:anchorId="5E7772F1" wp14:editId="27817CAB">
                <wp:simplePos x="0" y="0"/>
                <wp:positionH relativeFrom="column">
                  <wp:posOffset>1835193</wp:posOffset>
                </wp:positionH>
                <wp:positionV relativeFrom="paragraph">
                  <wp:posOffset>4552282</wp:posOffset>
                </wp:positionV>
                <wp:extent cx="216000" cy="0"/>
                <wp:effectExtent l="0" t="12700" r="25400" b="25400"/>
                <wp:wrapNone/>
                <wp:docPr id="19" name="Connecteur droit 19"/>
                <wp:cNvGraphicFramePr/>
                <a:graphic xmlns:a="http://schemas.openxmlformats.org/drawingml/2006/main">
                  <a:graphicData uri="http://schemas.microsoft.com/office/word/2010/wordprocessingShape">
                    <wps:wsp>
                      <wps:cNvCnPr/>
                      <wps:spPr>
                        <a:xfrm>
                          <a:off x="0" y="0"/>
                          <a:ext cx="2160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C856C" id="Connecteur droit 19"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44.5pt,358.45pt" to="161.5pt,35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" strokecolor="#100e29" strokeweight="3pt">
                <v:stroke joinstyle="miter"/>
              </v:line>
            </w:pict>
          </mc:Fallback>
        </mc:AlternateContent>
      </w:r>
      <w:r w:rsidR="0005707B">
        <w:rPr>
          <w:noProof/>
        </w:rPr>
        <w:drawing>
          <wp:anchor distT="0" distB="0" distL="114300" distR="114300" simplePos="0" relativeHeight="251645440" behindDoc="0" locked="0" layoutInCell="1" allowOverlap="1" wp14:anchorId="2D986764" wp14:editId="4AC334CE">
            <wp:simplePos x="0" y="0"/>
            <wp:positionH relativeFrom="column">
              <wp:posOffset>-362491</wp:posOffset>
            </wp:positionH>
            <wp:positionV relativeFrom="paragraph">
              <wp:posOffset>2762524</wp:posOffset>
            </wp:positionV>
            <wp:extent cx="1799590" cy="1187450"/>
            <wp:effectExtent l="0" t="0" r="3810" b="6350"/>
            <wp:wrapNone/>
            <wp:docPr id="55"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acteur50x33mm.jpg"/>
                    <pic:cNvPicPr>
                      <a:picLocks noChangeAspect="1"/>
                    </pic:cNvPicPr>
                  </pic:nvPicPr>
                  <pic:blipFill>
                    <a:blip r:embed="rId7" r:link="rId8" cstate="print">
                      <a:extLst>
                        <a:ext uri="{28A0092B-C50C-407E-A947-70E740481C1C}">
                          <a14:useLocalDpi xmlns:a14="http://schemas.microsoft.com/office/drawing/2010/main"/>
                        </a:ext>
                      </a:extLst>
                    </a:blip>
                    <a:stretch>
                      <a:fillRect/>
                    </a:stretch>
                  </pic:blipFill>
                  <pic:spPr>
                    <a:xfrm>
                      <a:off x="0" y="0"/>
                      <a:ext cx="1799590" cy="1187450"/>
                    </a:xfrm>
                    <a:prstGeom prst="rect">
                      <a:avLst/>
                    </a:prstGeom>
                  </pic:spPr>
                </pic:pic>
              </a:graphicData>
            </a:graphic>
          </wp:anchor>
        </w:drawing>
      </w:r>
      <w:r w:rsidR="00DE35F8">
        <w:br w:type="page"/>
      </w:r>
    </w:p>
    <w:p w14:paraId="68A65245" w14:textId="77777777" w:rsidR="00DE35F8" w:rsidRDefault="005C188F">
      <w:r>
        <w:rPr>
          <w:noProof/>
        </w:rPr>
        <w:lastRenderedPageBreak/>
        <w:drawing>
          <wp:anchor distT="0" distB="0" distL="114300" distR="114300" simplePos="0" relativeHeight="251651072" behindDoc="0" locked="0" layoutInCell="1" allowOverlap="1" wp14:anchorId="3DCD95A2" wp14:editId="08885BD0">
            <wp:simplePos x="0" y="0"/>
            <wp:positionH relativeFrom="column">
              <wp:posOffset>-899795</wp:posOffset>
            </wp:positionH>
            <wp:positionV relativeFrom="paragraph">
              <wp:posOffset>82699</wp:posOffset>
            </wp:positionV>
            <wp:extent cx="2447925" cy="9719945"/>
            <wp:effectExtent l="0" t="0" r="3175" b="0"/>
            <wp:wrapNone/>
            <wp:docPr id="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7925" cy="9719945"/>
                    </a:xfrm>
                    <a:prstGeom prst="rect">
                      <a:avLst/>
                    </a:prstGeom>
                  </pic:spPr>
                </pic:pic>
              </a:graphicData>
            </a:graphic>
          </wp:anchor>
        </w:drawing>
      </w:r>
      <w:r w:rsidR="00D24A72">
        <w:rPr>
          <w:noProof/>
        </w:rPr>
        <mc:AlternateContent>
          <mc:Choice Requires="wps">
            <w:drawing>
              <wp:anchor distT="0" distB="0" distL="114300" distR="114300" simplePos="0" relativeHeight="251653120" behindDoc="0" locked="0" layoutInCell="1" allowOverlap="1" wp14:anchorId="712867FB" wp14:editId="041F4714">
                <wp:simplePos x="0" y="0"/>
                <wp:positionH relativeFrom="column">
                  <wp:posOffset>437515</wp:posOffset>
                </wp:positionH>
                <wp:positionV relativeFrom="paragraph">
                  <wp:posOffset>-120650</wp:posOffset>
                </wp:positionV>
                <wp:extent cx="2523600" cy="8280000"/>
                <wp:effectExtent l="0" t="0" r="3810" b="635"/>
                <wp:wrapNone/>
                <wp:docPr id="3" name="Zone de texte 3"/>
                <wp:cNvGraphicFramePr/>
                <a:graphic xmlns:a="http://schemas.openxmlformats.org/drawingml/2006/main">
                  <a:graphicData uri="http://schemas.microsoft.com/office/word/2010/wordprocessingShape">
                    <wps:wsp>
                      <wps:cNvSpPr txBox="1"/>
                      <wps:spPr>
                        <a:xfrm>
                          <a:off x="0" y="0"/>
                          <a:ext cx="2523600" cy="8280000"/>
                        </a:xfrm>
                        <a:prstGeom prst="rect">
                          <a:avLst/>
                        </a:prstGeom>
                        <a:solidFill>
                          <a:schemeClr val="lt1"/>
                        </a:solidFill>
                        <a:ln w="6350">
                          <a:noFill/>
                        </a:ln>
                      </wps:spPr>
                      <wps:txbx id="7">
                        <w:txbxContent>
                          <w:p w14:paraId="1D0E47D0" w14:textId="77777777" w:rsidR="00FA1BF4" w:rsidRDefault="00494623" w:rsidP="00FA1BF4">
                            <w:pPr>
                              <w:pStyle w:val="2TitreCNDP"/>
                            </w:pPr>
                            <w:r>
                              <w:t xml:space="preserve">TITRE </w:t>
                            </w:r>
                          </w:p>
                          <w:p w14:paraId="47E5CA1B" w14:textId="77777777" w:rsidR="00FA1BF4" w:rsidRPr="0052053C" w:rsidRDefault="00FA1BF4" w:rsidP="00FA1BF4">
                            <w:pPr>
                              <w:pStyle w:val="2TitreCNDP"/>
                            </w:pPr>
                          </w:p>
                          <w:p w14:paraId="55875BF4" w14:textId="77777777" w:rsidR="007A5A11" w:rsidRPr="007A5A11" w:rsidRDefault="007A5A11"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eastAsia="fr-FR"/>
                              </w:rPr>
                              <w:t>Ces pages contiennent :</w:t>
                            </w:r>
                          </w:p>
                          <w:p w14:paraId="4C557494" w14:textId="3A0AE0A5" w:rsidR="00494623" w:rsidRPr="00F65F50" w:rsidRDefault="007A5A11" w:rsidP="00141DE4">
                            <w:pPr>
                              <w:pStyle w:val="ParagrapheCNDP"/>
                              <w:rPr>
                                <w:rFonts w:cs="Arial"/>
                                <w:b/>
                                <w:color w:val="DD442A"/>
                              </w:rPr>
                            </w:pPr>
                            <w:r w:rsidRPr="007A5A11">
                              <w:rPr>
                                <w:rFonts w:eastAsia="Times New Roman" w:cs="Arial"/>
                                <w:szCs w:val="20"/>
                                <w:lang w:eastAsia="fr-FR"/>
                              </w:rPr>
                              <w:t>Le texte central de la contribution, soit environ 7 000 à 10 000 signes.</w:t>
                            </w:r>
                          </w:p>
                          <w:p w14:paraId="614C0554" w14:textId="3D96D0F4" w:rsidR="00494623" w:rsidRPr="00494623" w:rsidRDefault="00494623" w:rsidP="00494623">
                            <w:pPr>
                              <w:pStyle w:val="ParagrapheCNDP"/>
                              <w:rPr>
                                <w:bCs/>
                              </w:rPr>
                            </w:pPr>
                          </w:p>
                          <w:p w14:paraId="7BBD562E" w14:textId="13B05154" w:rsidR="00494623" w:rsidRPr="00494623" w:rsidRDefault="00B21172" w:rsidP="00494623">
                            <w:pPr>
                              <w:pStyle w:val="ParagrapheCNDP"/>
                              <w:rPr>
                                <w:bCs/>
                              </w:rPr>
                            </w:pPr>
                            <w:r w:rsidRPr="00B21172">
                              <w:rPr>
                                <w:bCs/>
                              </w:rPr>
                              <w:t>Une courte synthèse ou conclusion peut être mise à la fin du texte si elle n'est pas redondante avec le "en bref" de la page 1.</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867FB" id="Zone de texte 3" o:spid="_x0000_s1032" type="#_x0000_t202" style="position:absolute;margin-left:34.45pt;margin-top:-9.5pt;width:198.7pt;height:651.9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" fillcolor="white [3201]" stroked="f" strokeweight=".5pt">
                <v:textbox style="mso-next-textbox:#Zone de texte 5" inset="3mm,3mm,3mm,3mm">
                  <w:txbxContent>
                    <w:p w14:paraId="1D0E47D0" w14:textId="77777777" w:rsidR="00FA1BF4" w:rsidRDefault="00494623" w:rsidP="00FA1BF4">
                      <w:pPr>
                        <w:pStyle w:val="2TitreCNDP"/>
                      </w:pPr>
                      <w:r>
                        <w:t xml:space="preserve">TITRE </w:t>
                      </w:r>
                    </w:p>
                    <w:p w14:paraId="47E5CA1B" w14:textId="77777777" w:rsidR="00FA1BF4" w:rsidRPr="0052053C" w:rsidRDefault="00FA1BF4" w:rsidP="00FA1BF4">
                      <w:pPr>
                        <w:pStyle w:val="2TitreCNDP"/>
                      </w:pPr>
                    </w:p>
                    <w:p w14:paraId="55875BF4" w14:textId="77777777" w:rsidR="007A5A11" w:rsidRPr="007A5A11" w:rsidRDefault="007A5A11"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eastAsia="fr-FR"/>
                        </w:rPr>
                        <w:t>Ces pages contiennent :</w:t>
                      </w:r>
                    </w:p>
                    <w:p w14:paraId="4C557494" w14:textId="3A0AE0A5" w:rsidR="00494623" w:rsidRPr="00F65F50" w:rsidRDefault="007A5A11" w:rsidP="00141DE4">
                      <w:pPr>
                        <w:pStyle w:val="ParagrapheCNDP"/>
                        <w:rPr>
                          <w:rFonts w:cs="Arial"/>
                          <w:b/>
                          <w:color w:val="DD442A"/>
                        </w:rPr>
                      </w:pPr>
                      <w:r w:rsidRPr="007A5A11">
                        <w:rPr>
                          <w:rFonts w:eastAsia="Times New Roman" w:cs="Arial"/>
                          <w:szCs w:val="20"/>
                          <w:lang w:eastAsia="fr-FR"/>
                        </w:rPr>
                        <w:t>Le texte central de la contribution, soit environ 7 000 à 10 000 signes.</w:t>
                      </w:r>
                    </w:p>
                    <w:p w14:paraId="614C0554" w14:textId="3D96D0F4" w:rsidR="00494623" w:rsidRPr="00494623" w:rsidRDefault="00494623" w:rsidP="00494623">
                      <w:pPr>
                        <w:pStyle w:val="ParagrapheCNDP"/>
                        <w:rPr>
                          <w:bCs/>
                        </w:rPr>
                      </w:pPr>
                    </w:p>
                    <w:p w14:paraId="7BBD562E" w14:textId="13B05154" w:rsidR="00494623" w:rsidRPr="00494623" w:rsidRDefault="00B21172" w:rsidP="00494623">
                      <w:pPr>
                        <w:pStyle w:val="ParagrapheCNDP"/>
                        <w:rPr>
                          <w:bCs/>
                        </w:rPr>
                      </w:pPr>
                      <w:r w:rsidRPr="00B21172">
                        <w:rPr>
                          <w:bCs/>
                        </w:rPr>
                        <w:t>Une courte synthèse ou conclusion peut être mise à la fin du texte si elle n'est pas redondante avec le "en bref" de la page 1.</w:t>
                      </w:r>
                    </w:p>
                  </w:txbxContent>
                </v:textbox>
              </v:shape>
            </w:pict>
          </mc:Fallback>
        </mc:AlternateContent>
      </w:r>
      <w:r w:rsidR="00D24A72">
        <w:rPr>
          <w:noProof/>
        </w:rPr>
        <mc:AlternateContent>
          <mc:Choice Requires="wps">
            <w:drawing>
              <wp:anchor distT="0" distB="0" distL="114300" distR="114300" simplePos="0" relativeHeight="251654144" behindDoc="0" locked="0" layoutInCell="1" allowOverlap="1" wp14:anchorId="044BBE68" wp14:editId="68D43BB3">
                <wp:simplePos x="0" y="0"/>
                <wp:positionH relativeFrom="column">
                  <wp:posOffset>3227147</wp:posOffset>
                </wp:positionH>
                <wp:positionV relativeFrom="paragraph">
                  <wp:posOffset>-125095</wp:posOffset>
                </wp:positionV>
                <wp:extent cx="2519680" cy="2519680"/>
                <wp:effectExtent l="0" t="0" r="0" b="0"/>
                <wp:wrapNone/>
                <wp:docPr id="31" name="Rectangle 31"/>
                <wp:cNvGraphicFramePr/>
                <a:graphic xmlns:a="http://schemas.openxmlformats.org/drawingml/2006/main">
                  <a:graphicData uri="http://schemas.microsoft.com/office/word/2010/wordprocessingShape">
                    <wps:wsp>
                      <wps:cNvSpPr/>
                      <wps:spPr>
                        <a:xfrm>
                          <a:off x="0" y="0"/>
                          <a:ext cx="2519680" cy="25196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A408B" id="Rectangle 31" o:spid="_x0000_s1026" style="position:absolute;margin-left:254.1pt;margin-top:-9.85pt;width:198.4pt;height:198.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" fillcolor="#d8d8d8 [2732]" stroked="f" strokeweight="1pt"/>
            </w:pict>
          </mc:Fallback>
        </mc:AlternateContent>
      </w:r>
    </w:p>
    <w:p w14:paraId="4FAF210B" w14:textId="77777777" w:rsidR="00D30E5F" w:rsidRDefault="009F27C7">
      <w:r>
        <w:rPr>
          <w:noProof/>
        </w:rPr>
        <w:drawing>
          <wp:anchor distT="0" distB="0" distL="114300" distR="114300" simplePos="0" relativeHeight="251700224" behindDoc="0" locked="0" layoutInCell="1" allowOverlap="1" wp14:anchorId="6B1AE0DF" wp14:editId="59248089">
            <wp:simplePos x="0" y="0"/>
            <wp:positionH relativeFrom="column">
              <wp:posOffset>-591725</wp:posOffset>
            </wp:positionH>
            <wp:positionV relativeFrom="paragraph">
              <wp:posOffset>7975023</wp:posOffset>
            </wp:positionV>
            <wp:extent cx="2138901" cy="1401445"/>
            <wp:effectExtent l="0" t="0" r="0" b="0"/>
            <wp:wrapNone/>
            <wp:docPr id="2002539369" name="logo-debat-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57527" name="logo-debat-public.png"/>
                    <pic:cNvPicPr>
                      <a:picLocks noChangeAspect="1"/>
                    </pic:cNvPicPr>
                  </pic:nvPicPr>
                  <pic:blipFill rotWithShape="1">
                    <a:blip r:embed="rId11">
                      <a:extLst>
                        <a:ext uri="{96DAC541-7B7A-43D3-8B79-37D633B846F1}">
                          <asvg:svgBlip xmlns:asvg="http://schemas.microsoft.com/office/drawing/2016/SVG/main" r:embed="rId12"/>
                        </a:ext>
                      </a:extLst>
                    </a:blip>
                    <a:srcRect l="-22916" t="-35607" r="-23044" b="-19321"/>
                    <a:stretch>
                      <a:fillRect/>
                    </a:stretch>
                  </pic:blipFill>
                  <pic:spPr bwMode="auto">
                    <a:xfrm>
                      <a:off x="0" y="0"/>
                      <a:ext cx="2154760" cy="1411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A72">
        <w:rPr>
          <w:noProof/>
        </w:rPr>
        <mc:AlternateContent>
          <mc:Choice Requires="wps">
            <w:drawing>
              <wp:anchor distT="0" distB="0" distL="114300" distR="114300" simplePos="0" relativeHeight="251655168" behindDoc="0" locked="0" layoutInCell="1" allowOverlap="1" wp14:anchorId="4ED692F7" wp14:editId="0E112885">
                <wp:simplePos x="0" y="0"/>
                <wp:positionH relativeFrom="column">
                  <wp:posOffset>3227147</wp:posOffset>
                </wp:positionH>
                <wp:positionV relativeFrom="paragraph">
                  <wp:posOffset>2462195</wp:posOffset>
                </wp:positionV>
                <wp:extent cx="2519680" cy="6672106"/>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19680" cy="6672106"/>
                        </a:xfrm>
                        <a:prstGeom prst="rect">
                          <a:avLst/>
                        </a:prstGeom>
                        <a:solidFill>
                          <a:schemeClr val="lt1"/>
                        </a:solidFill>
                        <a:ln w="6350">
                          <a:noFill/>
                        </a:ln>
                      </wps:spPr>
                      <wps:linkedTxbx id="7" seq="1"/>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anchor>
            </w:drawing>
          </mc:Choice>
          <mc:Fallback>
            <w:pict>
              <v:shape w14:anchorId="4ED692F7" id="Zone de texte 5" o:spid="_x0000_s1033" type="#_x0000_t202" style="position:absolute;margin-left:254.1pt;margin-top:193.85pt;width:198.4pt;height:525.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" fillcolor="white [3201]" stroked="f" strokeweight=".5pt">
                <v:textbox style="mso-next-textbox:#Zone de texte 46" inset="3mm,3mm,3mm,3mm">
                  <w:txbxContent/>
                </v:textbox>
              </v:shape>
            </w:pict>
          </mc:Fallback>
        </mc:AlternateContent>
      </w:r>
      <w:r w:rsidR="00DE35F8">
        <w:br w:type="page"/>
      </w:r>
    </w:p>
    <w:p w14:paraId="0C938621" w14:textId="77777777" w:rsidR="00DE35F8" w:rsidRDefault="009F27C7">
      <w:r>
        <w:rPr>
          <w:noProof/>
        </w:rPr>
        <w:lastRenderedPageBreak/>
        <mc:AlternateContent>
          <mc:Choice Requires="wps">
            <w:drawing>
              <wp:anchor distT="0" distB="0" distL="114300" distR="114300" simplePos="0" relativeHeight="251657216" behindDoc="0" locked="0" layoutInCell="1" allowOverlap="1" wp14:anchorId="24B79687" wp14:editId="782EBB75">
                <wp:simplePos x="0" y="0"/>
                <wp:positionH relativeFrom="column">
                  <wp:posOffset>446405</wp:posOffset>
                </wp:positionH>
                <wp:positionV relativeFrom="paragraph">
                  <wp:posOffset>-103505</wp:posOffset>
                </wp:positionV>
                <wp:extent cx="2520000" cy="8280000"/>
                <wp:effectExtent l="0" t="0" r="0" b="635"/>
                <wp:wrapNone/>
                <wp:docPr id="46" name="Zone de texte 46"/>
                <wp:cNvGraphicFramePr/>
                <a:graphic xmlns:a="http://schemas.openxmlformats.org/drawingml/2006/main">
                  <a:graphicData uri="http://schemas.microsoft.com/office/word/2010/wordprocessingShape">
                    <wps:wsp>
                      <wps:cNvSpPr txBox="1"/>
                      <wps:spPr>
                        <a:xfrm>
                          <a:off x="0" y="0"/>
                          <a:ext cx="2520000" cy="8280000"/>
                        </a:xfrm>
                        <a:prstGeom prst="rect">
                          <a:avLst/>
                        </a:prstGeom>
                        <a:solidFill>
                          <a:schemeClr val="lt1"/>
                        </a:solidFill>
                        <a:ln w="6350">
                          <a:noFill/>
                        </a:ln>
                      </wps:spPr>
                      <wps:linkedTxbx id="7" seq="2"/>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79687" id="Zone de texte 46" o:spid="_x0000_s1034" type="#_x0000_t202" style="position:absolute;margin-left:35.15pt;margin-top:-8.15pt;width:198.45pt;height:65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" fillcolor="white [3201]" stroked="f" strokeweight=".5pt">
                <v:textbox style="mso-next-textbox:#Zone de texte 47" inset="3mm,3mm,3mm,3mm">
                  <w:txbxContent/>
                </v:textbox>
              </v:shape>
            </w:pict>
          </mc:Fallback>
        </mc:AlternateContent>
      </w:r>
      <w:r w:rsidR="00213E10">
        <w:rPr>
          <w:noProof/>
        </w:rPr>
        <mc:AlternateContent>
          <mc:Choice Requires="wps">
            <w:drawing>
              <wp:anchor distT="0" distB="0" distL="114300" distR="114300" simplePos="0" relativeHeight="251658240" behindDoc="0" locked="0" layoutInCell="1" allowOverlap="1" wp14:anchorId="23D4BEE4" wp14:editId="4A4FC1DE">
                <wp:simplePos x="0" y="0"/>
                <wp:positionH relativeFrom="column">
                  <wp:posOffset>3236270</wp:posOffset>
                </wp:positionH>
                <wp:positionV relativeFrom="paragraph">
                  <wp:posOffset>-102352</wp:posOffset>
                </wp:positionV>
                <wp:extent cx="2519680" cy="6358270"/>
                <wp:effectExtent l="0" t="0" r="0" b="4445"/>
                <wp:wrapNone/>
                <wp:docPr id="47" name="Zone de texte 47"/>
                <wp:cNvGraphicFramePr/>
                <a:graphic xmlns:a="http://schemas.openxmlformats.org/drawingml/2006/main">
                  <a:graphicData uri="http://schemas.microsoft.com/office/word/2010/wordprocessingShape">
                    <wps:wsp>
                      <wps:cNvSpPr txBox="1"/>
                      <wps:spPr>
                        <a:xfrm>
                          <a:off x="0" y="0"/>
                          <a:ext cx="2519680" cy="6358270"/>
                        </a:xfrm>
                        <a:prstGeom prst="rect">
                          <a:avLst/>
                        </a:prstGeom>
                        <a:solidFill>
                          <a:schemeClr val="lt1"/>
                        </a:solidFill>
                        <a:ln w="6350">
                          <a:noFill/>
                        </a:ln>
                      </wps:spPr>
                      <wps:linkedTxbx id="7" seq="3"/>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4BEE4" id="Zone de texte 47" o:spid="_x0000_s1035" type="#_x0000_t202" style="position:absolute;margin-left:254.8pt;margin-top:-8.05pt;width:198.4pt;height:500.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" fillcolor="white [3201]" stroked="f" strokeweight=".5pt">
                <v:textbox style="mso-next-textbox:#Zone de texte 11" inset="3mm,3mm,3mm,3mm">
                  <w:txbxContent/>
                </v:textbox>
              </v:shape>
            </w:pict>
          </mc:Fallback>
        </mc:AlternateContent>
      </w:r>
      <w:r w:rsidR="00213E10" w:rsidRPr="002D3842">
        <w:rPr>
          <w:noProof/>
        </w:rPr>
        <w:drawing>
          <wp:anchor distT="0" distB="0" distL="114300" distR="114300" simplePos="0" relativeHeight="251656192" behindDoc="1" locked="1" layoutInCell="1" allowOverlap="1" wp14:anchorId="6916BFD1" wp14:editId="28C9B44E">
            <wp:simplePos x="0" y="0"/>
            <wp:positionH relativeFrom="page">
              <wp:align>left</wp:align>
            </wp:positionH>
            <wp:positionV relativeFrom="page">
              <wp:align>bottom</wp:align>
            </wp:positionV>
            <wp:extent cx="2448000" cy="9720000"/>
            <wp:effectExtent l="0" t="0" r="3175" b="0"/>
            <wp:wrapNone/>
            <wp:docPr id="4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p w14:paraId="128D5F61" w14:textId="77777777" w:rsidR="00DE35F8" w:rsidRDefault="00DE35F8"/>
    <w:p w14:paraId="5490D957" w14:textId="77777777" w:rsidR="00DE35F8" w:rsidRPr="002D3842" w:rsidRDefault="009F27C7">
      <w:pPr>
        <w:rPr>
          <w:rStyle w:val="Accentuationintense"/>
        </w:rPr>
      </w:pPr>
      <w:r>
        <w:rPr>
          <w:noProof/>
        </w:rPr>
        <w:drawing>
          <wp:anchor distT="0" distB="0" distL="114300" distR="114300" simplePos="0" relativeHeight="251702272" behindDoc="0" locked="0" layoutInCell="1" allowOverlap="1" wp14:anchorId="5CE94AB9" wp14:editId="2AF2C688">
            <wp:simplePos x="0" y="0"/>
            <wp:positionH relativeFrom="column">
              <wp:posOffset>-594418</wp:posOffset>
            </wp:positionH>
            <wp:positionV relativeFrom="paragraph">
              <wp:posOffset>7810154</wp:posOffset>
            </wp:positionV>
            <wp:extent cx="2138901" cy="1401445"/>
            <wp:effectExtent l="0" t="0" r="0" b="0"/>
            <wp:wrapNone/>
            <wp:docPr id="390798745" name="logo-debat-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57527" name="logo-debat-public.png"/>
                    <pic:cNvPicPr>
                      <a:picLocks noChangeAspect="1"/>
                    </pic:cNvPicPr>
                  </pic:nvPicPr>
                  <pic:blipFill rotWithShape="1">
                    <a:blip r:embed="rId11">
                      <a:extLst>
                        <a:ext uri="{96DAC541-7B7A-43D3-8B79-37D633B846F1}">
                          <asvg:svgBlip xmlns:asvg="http://schemas.microsoft.com/office/drawing/2016/SVG/main" r:embed="rId12"/>
                        </a:ext>
                      </a:extLst>
                    </a:blip>
                    <a:srcRect l="-22916" t="-35607" r="-23044" b="-19321"/>
                    <a:stretch>
                      <a:fillRect/>
                    </a:stretch>
                  </pic:blipFill>
                  <pic:spPr bwMode="auto">
                    <a:xfrm>
                      <a:off x="0" y="0"/>
                      <a:ext cx="2138901" cy="140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E10">
        <w:rPr>
          <w:noProof/>
        </w:rPr>
        <mc:AlternateContent>
          <mc:Choice Requires="wps">
            <w:drawing>
              <wp:anchor distT="0" distB="0" distL="114300" distR="114300" simplePos="0" relativeHeight="251659264" behindDoc="0" locked="0" layoutInCell="1" allowOverlap="1" wp14:anchorId="698B1B03" wp14:editId="56941FF4">
                <wp:simplePos x="0" y="0"/>
                <wp:positionH relativeFrom="column">
                  <wp:posOffset>3235960</wp:posOffset>
                </wp:positionH>
                <wp:positionV relativeFrom="paragraph">
                  <wp:posOffset>5917565</wp:posOffset>
                </wp:positionV>
                <wp:extent cx="2520000" cy="2520000"/>
                <wp:effectExtent l="0" t="0" r="0" b="0"/>
                <wp:wrapNone/>
                <wp:docPr id="48" name="Rectangle 48"/>
                <wp:cNvGraphicFramePr/>
                <a:graphic xmlns:a="http://schemas.openxmlformats.org/drawingml/2006/main">
                  <a:graphicData uri="http://schemas.microsoft.com/office/word/2010/wordprocessingShape">
                    <wps:wsp>
                      <wps:cNvSpPr/>
                      <wps:spPr>
                        <a:xfrm>
                          <a:off x="0" y="0"/>
                          <a:ext cx="2520000" cy="2520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A2C69" id="Rectangle 48" o:spid="_x0000_s1026" style="position:absolute;margin-left:254.8pt;margin-top:465.95pt;width:198.45pt;height:19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" fillcolor="#d8d8d8 [2732]" stroked="f" strokeweight="1pt"/>
            </w:pict>
          </mc:Fallback>
        </mc:AlternateContent>
      </w:r>
      <w:r w:rsidR="00DE35F8">
        <w:br w:type="page"/>
      </w:r>
    </w:p>
    <w:p w14:paraId="53EEB4EC" w14:textId="77777777" w:rsidR="00B2312B" w:rsidRDefault="005C188F" w:rsidP="00B2312B">
      <w:r>
        <w:rPr>
          <w:noProof/>
        </w:rPr>
        <w:lastRenderedPageBreak/>
        <mc:AlternateContent>
          <mc:Choice Requires="wps">
            <w:drawing>
              <wp:anchor distT="0" distB="0" distL="114300" distR="114300" simplePos="0" relativeHeight="251674624" behindDoc="0" locked="0" layoutInCell="1" allowOverlap="1" wp14:anchorId="22260096" wp14:editId="26F146C5">
                <wp:simplePos x="0" y="0"/>
                <wp:positionH relativeFrom="column">
                  <wp:posOffset>3317240</wp:posOffset>
                </wp:positionH>
                <wp:positionV relativeFrom="paragraph">
                  <wp:posOffset>212090</wp:posOffset>
                </wp:positionV>
                <wp:extent cx="215900" cy="0"/>
                <wp:effectExtent l="0" t="12700" r="25400" b="25400"/>
                <wp:wrapNone/>
                <wp:docPr id="37" name="Connecteur droit 37"/>
                <wp:cNvGraphicFramePr/>
                <a:graphic xmlns:a="http://schemas.openxmlformats.org/drawingml/2006/main">
                  <a:graphicData uri="http://schemas.microsoft.com/office/word/2010/wordprocessingShape">
                    <wps:wsp>
                      <wps:cNvCnPr/>
                      <wps:spPr>
                        <a:xfrm>
                          <a:off x="0" y="0"/>
                          <a:ext cx="2159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859D8" id="Connecteur droit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61.2pt,16.7pt" to="278.2pt,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" strokecolor="#100e29" strokeweight="3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1134C9F6" wp14:editId="520CEA1D">
                <wp:simplePos x="0" y="0"/>
                <wp:positionH relativeFrom="column">
                  <wp:posOffset>3234690</wp:posOffset>
                </wp:positionH>
                <wp:positionV relativeFrom="paragraph">
                  <wp:posOffset>217805</wp:posOffset>
                </wp:positionV>
                <wp:extent cx="2519680" cy="7606665"/>
                <wp:effectExtent l="0" t="0" r="0" b="635"/>
                <wp:wrapNone/>
                <wp:docPr id="12" name="Zone de texte 12"/>
                <wp:cNvGraphicFramePr/>
                <a:graphic xmlns:a="http://schemas.openxmlformats.org/drawingml/2006/main">
                  <a:graphicData uri="http://schemas.microsoft.com/office/word/2010/wordprocessingShape">
                    <wps:wsp>
                      <wps:cNvSpPr txBox="1"/>
                      <wps:spPr>
                        <a:xfrm>
                          <a:off x="0" y="0"/>
                          <a:ext cx="2519680" cy="7606665"/>
                        </a:xfrm>
                        <a:prstGeom prst="rect">
                          <a:avLst/>
                        </a:prstGeom>
                        <a:solidFill>
                          <a:schemeClr val="lt1"/>
                        </a:solidFill>
                        <a:ln w="6350">
                          <a:noFill/>
                        </a:ln>
                      </wps:spPr>
                      <wps:linkedTxbx id="7" seq="5"/>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4C9F6" id="Zone de texte 12" o:spid="_x0000_s1036" type="#_x0000_t202" style="position:absolute;margin-left:254.7pt;margin-top:17.15pt;width:198.4pt;height:598.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" fillcolor="white [3201]" stroked="f" strokeweight=".5pt">
                <v:textbox inset="3mm,3mm,3mm,3mm">
                  <w:txbxContent/>
                </v:textbox>
              </v:shape>
            </w:pict>
          </mc:Fallback>
        </mc:AlternateContent>
      </w:r>
      <w:r w:rsidR="00B2312B">
        <w:rPr>
          <w:noProof/>
        </w:rPr>
        <w:drawing>
          <wp:anchor distT="0" distB="0" distL="114300" distR="114300" simplePos="0" relativeHeight="251677696" behindDoc="0" locked="0" layoutInCell="1" allowOverlap="1" wp14:anchorId="4BE0948F" wp14:editId="1694AEA4">
            <wp:simplePos x="0" y="0"/>
            <wp:positionH relativeFrom="page">
              <wp:posOffset>800100</wp:posOffset>
            </wp:positionH>
            <wp:positionV relativeFrom="paragraph">
              <wp:posOffset>-173465</wp:posOffset>
            </wp:positionV>
            <wp:extent cx="1652400" cy="266400"/>
            <wp:effectExtent l="0" t="0" r="0" b="635"/>
            <wp:wrapNone/>
            <wp:docPr id="85"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13" r:link="rId14" cstate="print">
                      <a:extLst>
                        <a:ext uri="{28A0092B-C50C-407E-A947-70E740481C1C}">
                          <a14:useLocalDpi xmlns:a14="http://schemas.microsoft.com/office/drawing/2010/main"/>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079FA52B" w14:textId="77777777" w:rsidR="00CC1E15" w:rsidRDefault="00374DF2">
      <w:r>
        <w:rPr>
          <w:noProof/>
        </w:rPr>
        <mc:AlternateContent>
          <mc:Choice Requires="wpg">
            <w:drawing>
              <wp:anchor distT="0" distB="0" distL="114300" distR="114300" simplePos="0" relativeHeight="251698176" behindDoc="0" locked="0" layoutInCell="1" allowOverlap="1" wp14:anchorId="62168E9A" wp14:editId="6E2CD197">
                <wp:simplePos x="0" y="0"/>
                <wp:positionH relativeFrom="margin">
                  <wp:align>center</wp:align>
                </wp:positionH>
                <wp:positionV relativeFrom="paragraph">
                  <wp:posOffset>8337694</wp:posOffset>
                </wp:positionV>
                <wp:extent cx="6462395" cy="1266679"/>
                <wp:effectExtent l="0" t="0" r="1905" b="3810"/>
                <wp:wrapNone/>
                <wp:docPr id="1833585483" name="Groupe 1"/>
                <wp:cNvGraphicFramePr/>
                <a:graphic xmlns:a="http://schemas.openxmlformats.org/drawingml/2006/main">
                  <a:graphicData uri="http://schemas.microsoft.com/office/word/2010/wordprocessingGroup">
                    <wpg:wgp>
                      <wpg:cNvGrpSpPr/>
                      <wpg:grpSpPr>
                        <a:xfrm>
                          <a:off x="0" y="0"/>
                          <a:ext cx="6462395" cy="1266679"/>
                          <a:chOff x="0" y="0"/>
                          <a:chExt cx="6462395" cy="1266679"/>
                        </a:xfrm>
                      </wpg:grpSpPr>
                      <wps:wsp>
                        <wps:cNvPr id="456490892" name="Rectangle 456490892"/>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3072394" name="logo-blanc-CNDP.png"/>
                          <pic:cNvPicPr>
                            <a:picLocks noChangeAspect="1"/>
                          </pic:cNvPicPr>
                        </pic:nvPicPr>
                        <pic:blipFill>
                          <a:blip r:embed="rId13" r:link="rId14" cstate="print">
                            <a:extLst>
                              <a:ext uri="{28A0092B-C50C-407E-A947-70E740481C1C}">
                                <a14:useLocalDpi xmlns:a14="http://schemas.microsoft.com/office/drawing/2010/main" val="0"/>
                              </a:ext>
                            </a:extLst>
                          </a:blip>
                          <a:stretch>
                            <a:fillRect/>
                          </a:stretch>
                        </pic:blipFill>
                        <pic:spPr>
                          <a:xfrm>
                            <a:off x="257386" y="270933"/>
                            <a:ext cx="1652270" cy="266065"/>
                          </a:xfrm>
                          <a:prstGeom prst="rect">
                            <a:avLst/>
                          </a:prstGeom>
                        </pic:spPr>
                      </pic:pic>
                      <pic:pic xmlns:pic="http://schemas.openxmlformats.org/drawingml/2006/picture">
                        <pic:nvPicPr>
                          <pic:cNvPr id="1584148225" name="qr_code_debat_penly_epr.png">
                            <a:hlinkClick r:id="rId15"/>
                          </pic:cNvPr>
                          <pic:cNvPicPr>
                            <a:picLocks noChangeAspect="1"/>
                          </pic:cNvPicPr>
                        </pic:nvPicPr>
                        <pic:blipFill>
                          <a:blip r:embed="rId16">
                            <a:extLst>
                              <a:ext uri="{96DAC541-7B7A-43D3-8B79-37D633B846F1}">
                                <asvg:svgBlip xmlns:asvg="http://schemas.microsoft.com/office/drawing/2016/SVG/main" r:embed="rId17"/>
                              </a:ext>
                            </a:extLst>
                          </a:blip>
                          <a:srcRect/>
                          <a:stretch/>
                        </pic:blipFill>
                        <pic:spPr>
                          <a:xfrm>
                            <a:off x="5703146" y="216747"/>
                            <a:ext cx="539750" cy="539750"/>
                          </a:xfrm>
                          <a:prstGeom prst="rect">
                            <a:avLst/>
                          </a:prstGeom>
                        </pic:spPr>
                      </pic:pic>
                      <wps:wsp>
                        <wps:cNvPr id="650429580" name="Zone de texte 650429580"/>
                        <wps:cNvSpPr txBox="1"/>
                        <wps:spPr>
                          <a:xfrm>
                            <a:off x="2147146" y="176107"/>
                            <a:ext cx="3553097" cy="761458"/>
                          </a:xfrm>
                          <a:prstGeom prst="rect">
                            <a:avLst/>
                          </a:prstGeom>
                          <a:noFill/>
                          <a:ln w="6350">
                            <a:noFill/>
                          </a:ln>
                        </wps:spPr>
                        <wps:txbx>
                          <w:txbxContent>
                            <w:p w14:paraId="00065592" w14:textId="77777777" w:rsidR="00A740E6" w:rsidRPr="00A740E6" w:rsidRDefault="00A740E6" w:rsidP="00A740E6">
                              <w:pPr>
                                <w:pStyle w:val="coordonnesfooterCNDP"/>
                                <w:rPr>
                                  <w:color w:val="00B0F0"/>
                                </w:rPr>
                              </w:pPr>
                              <w:r w:rsidRPr="00174B92">
                                <w:rPr>
                                  <w:color w:val="00B0F0"/>
                                </w:rPr>
                                <w:t xml:space="preserve">Débat public </w:t>
                              </w:r>
                              <w:r w:rsidRPr="009F27C7">
                                <w:rPr>
                                  <w:color w:val="00B0F0"/>
                                </w:rPr>
                                <w:t>Projet d’ac</w:t>
                              </w:r>
                              <w:r>
                                <w:rPr>
                                  <w:color w:val="00B0F0"/>
                                </w:rPr>
                                <w:t>cé</w:t>
                              </w:r>
                              <w:r w:rsidRPr="009F27C7">
                                <w:rPr>
                                  <w:color w:val="00B0F0"/>
                                </w:rPr>
                                <w:t>l</w:t>
                              </w:r>
                              <w:r>
                                <w:rPr>
                                  <w:color w:val="00B0F0"/>
                                </w:rPr>
                                <w:t>é</w:t>
                              </w:r>
                              <w:r w:rsidRPr="009F27C7">
                                <w:rPr>
                                  <w:color w:val="00B0F0"/>
                                </w:rPr>
                                <w:t>rateur</w:t>
                              </w:r>
                              <w:r>
                                <w:rPr>
                                  <w:color w:val="00B0F0"/>
                                </w:rPr>
                                <w:t xml:space="preserve"> </w:t>
                              </w:r>
                              <w:r w:rsidRPr="009F27C7">
                                <w:rPr>
                                  <w:color w:val="00B0F0"/>
                                </w:rPr>
                                <w:t>de particules</w:t>
                              </w:r>
                              <w:r w:rsidRPr="00174B92">
                                <w:rPr>
                                  <w:color w:val="00B0F0"/>
                                </w:rPr>
                                <w:br/>
                              </w:r>
                              <w:r w:rsidRPr="00A740E6">
                                <w:rPr>
                                  <w:color w:val="00B0F0"/>
                                </w:rPr>
                                <w:t>244 Boulevard Saint-Germain – 75007 Paris</w:t>
                              </w:r>
                            </w:p>
                            <w:p w14:paraId="0E0D7897" w14:textId="77777777" w:rsidR="00A740E6" w:rsidRPr="00A740E6" w:rsidRDefault="00A740E6" w:rsidP="00A740E6">
                              <w:pPr>
                                <w:pStyle w:val="coordonnesfooterCNDP"/>
                                <w:rPr>
                                  <w:rStyle w:val="Lienhypertexte"/>
                                  <w:color w:val="00B0F0"/>
                                </w:rPr>
                              </w:pPr>
                              <w:hyperlink r:id="rId18" w:history="1">
                                <w:r w:rsidRPr="00A740E6">
                                  <w:rPr>
                                    <w:rStyle w:val="Lienhypertexte"/>
                                    <w:color w:val="00B0F0"/>
                                  </w:rPr>
                                  <w:t>projet-collisionneur@debat-cndp.fr</w:t>
                                </w:r>
                              </w:hyperlink>
                            </w:p>
                            <w:p w14:paraId="35D7F553" w14:textId="77777777" w:rsidR="00A740E6" w:rsidRPr="00A740E6" w:rsidRDefault="00A740E6" w:rsidP="00A740E6">
                              <w:pPr>
                                <w:pStyle w:val="coordonnesfooterCNDP"/>
                                <w:rPr>
                                  <w:color w:val="00B0F0"/>
                                </w:rPr>
                              </w:pPr>
                              <w:hyperlink r:id="rId19" w:history="1">
                                <w:r w:rsidRPr="00A740E6">
                                  <w:rPr>
                                    <w:rStyle w:val="Lienhypertexte"/>
                                    <w:color w:val="00B0F0"/>
                                  </w:rPr>
                                  <w:t>www.debatpublic.fr/projet-accelerateur-particules</w:t>
                                </w:r>
                              </w:hyperlink>
                            </w:p>
                            <w:p w14:paraId="38EB48B0" w14:textId="77777777" w:rsidR="00374DF2" w:rsidRPr="00374DF2" w:rsidRDefault="00374DF2">
                              <w:pPr>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168E9A" id="Groupe 1" o:spid="_x0000_s1037" style="position:absolute;margin-left:0;margin-top:656.5pt;width:508.85pt;height:99.75pt;z-index:251698176;mso-position-horizontal:center;mso-position-horizontal-relative:margin" coordsize="64623,1266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">
                <v:rect id="Rectangle 456490892" o:spid="_x0000_s1038" style="position:absolute;width:64623;height:1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" fillcolor="#100e2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blanc-CNDP.png" o:spid="_x0000_s1039" type="#_x0000_t75" style="position:absolute;left:2573;top:2709;width:16523;height:2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">
                  <v:imagedata r:id="rId20" r:href="rId21"/>
                </v:shape>
                <v:shape id="qr_code_debat_penly_epr.png" o:spid="_x0000_s1040" type="#_x0000_t75" href="https://www.debatpublic.fr/projet-accelerateur-particules" style="position:absolute;left:57031;top:2167;width:5397;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" o:button="t">
                  <v:fill o:detectmouseclick="t"/>
                  <v:imagedata r:id="rId22" o:title=""/>
                </v:shape>
                <v:shape id="Zone de texte 650429580" o:spid="_x0000_s1041" type="#_x0000_t202" style="position:absolute;left:21471;top:1761;width:35531;height:7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" filled="f" stroked="f" strokeweight=".5pt">
                  <v:textbox>
                    <w:txbxContent>
                      <w:p w14:paraId="00065592" w14:textId="77777777" w:rsidR="00A740E6" w:rsidRPr="00A740E6" w:rsidRDefault="00A740E6" w:rsidP="00A740E6">
                        <w:pPr>
                          <w:pStyle w:val="coordonnesfooterCNDP"/>
                          <w:rPr>
                            <w:color w:val="00B0F0"/>
                          </w:rPr>
                        </w:pPr>
                        <w:r w:rsidRPr="00174B92">
                          <w:rPr>
                            <w:color w:val="00B0F0"/>
                          </w:rPr>
                          <w:t xml:space="preserve">Débat public </w:t>
                        </w:r>
                        <w:r w:rsidRPr="009F27C7">
                          <w:rPr>
                            <w:color w:val="00B0F0"/>
                          </w:rPr>
                          <w:t>Projet d’ac</w:t>
                        </w:r>
                        <w:r>
                          <w:rPr>
                            <w:color w:val="00B0F0"/>
                          </w:rPr>
                          <w:t>cé</w:t>
                        </w:r>
                        <w:r w:rsidRPr="009F27C7">
                          <w:rPr>
                            <w:color w:val="00B0F0"/>
                          </w:rPr>
                          <w:t>l</w:t>
                        </w:r>
                        <w:r>
                          <w:rPr>
                            <w:color w:val="00B0F0"/>
                          </w:rPr>
                          <w:t>é</w:t>
                        </w:r>
                        <w:r w:rsidRPr="009F27C7">
                          <w:rPr>
                            <w:color w:val="00B0F0"/>
                          </w:rPr>
                          <w:t>rateur</w:t>
                        </w:r>
                        <w:r>
                          <w:rPr>
                            <w:color w:val="00B0F0"/>
                          </w:rPr>
                          <w:t xml:space="preserve"> </w:t>
                        </w:r>
                        <w:r w:rsidRPr="009F27C7">
                          <w:rPr>
                            <w:color w:val="00B0F0"/>
                          </w:rPr>
                          <w:t>de particules</w:t>
                        </w:r>
                        <w:r w:rsidRPr="00174B92">
                          <w:rPr>
                            <w:color w:val="00B0F0"/>
                          </w:rPr>
                          <w:br/>
                        </w:r>
                        <w:r w:rsidRPr="00A740E6">
                          <w:rPr>
                            <w:color w:val="00B0F0"/>
                          </w:rPr>
                          <w:t>244 Boulevard Saint-Germain – 75007 Paris</w:t>
                        </w:r>
                      </w:p>
                      <w:p w14:paraId="0E0D7897" w14:textId="77777777" w:rsidR="00A740E6" w:rsidRPr="00A740E6" w:rsidRDefault="00A740E6" w:rsidP="00A740E6">
                        <w:pPr>
                          <w:pStyle w:val="coordonnesfooterCNDP"/>
                          <w:rPr>
                            <w:rStyle w:val="Lienhypertexte"/>
                            <w:color w:val="00B0F0"/>
                          </w:rPr>
                        </w:pPr>
                        <w:hyperlink r:id="rId23" w:history="1">
                          <w:r w:rsidRPr="00A740E6">
                            <w:rPr>
                              <w:rStyle w:val="Lienhypertexte"/>
                              <w:color w:val="00B0F0"/>
                            </w:rPr>
                            <w:t>projet-collisionneur@debat-cndp.fr</w:t>
                          </w:r>
                        </w:hyperlink>
                      </w:p>
                      <w:p w14:paraId="35D7F553" w14:textId="77777777" w:rsidR="00A740E6" w:rsidRPr="00A740E6" w:rsidRDefault="00A740E6" w:rsidP="00A740E6">
                        <w:pPr>
                          <w:pStyle w:val="coordonnesfooterCNDP"/>
                          <w:rPr>
                            <w:color w:val="00B0F0"/>
                          </w:rPr>
                        </w:pPr>
                        <w:hyperlink r:id="rId24" w:history="1">
                          <w:r w:rsidRPr="00A740E6">
                            <w:rPr>
                              <w:rStyle w:val="Lienhypertexte"/>
                              <w:color w:val="00B0F0"/>
                            </w:rPr>
                            <w:t>www.debatpublic.fr/projet-accelerateur-particules</w:t>
                          </w:r>
                        </w:hyperlink>
                      </w:p>
                      <w:p w14:paraId="38EB48B0" w14:textId="77777777" w:rsidR="00374DF2" w:rsidRPr="00374DF2" w:rsidRDefault="00374DF2">
                        <w:pPr>
                          <w:rPr>
                            <w:color w:val="00B0F0"/>
                          </w:rPr>
                        </w:pPr>
                      </w:p>
                    </w:txbxContent>
                  </v:textbox>
                </v:shape>
                <w10:wrap anchorx="margin"/>
              </v:group>
            </w:pict>
          </mc:Fallback>
        </mc:AlternateContent>
      </w:r>
      <w:r w:rsidR="005C188F">
        <w:rPr>
          <w:noProof/>
        </w:rPr>
        <w:drawing>
          <wp:anchor distT="0" distB="0" distL="114300" distR="114300" simplePos="0" relativeHeight="251663360" behindDoc="0" locked="0" layoutInCell="1" allowOverlap="1" wp14:anchorId="3A2D274D" wp14:editId="48E3D77F">
            <wp:simplePos x="0" y="0"/>
            <wp:positionH relativeFrom="column">
              <wp:posOffset>-899795</wp:posOffset>
            </wp:positionH>
            <wp:positionV relativeFrom="paragraph">
              <wp:posOffset>207929</wp:posOffset>
            </wp:positionV>
            <wp:extent cx="2447925" cy="9719945"/>
            <wp:effectExtent l="0" t="0" r="3175" b="0"/>
            <wp:wrapNone/>
            <wp:docPr id="7"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me-cyan.pn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2447925" cy="9719945"/>
                    </a:xfrm>
                    <a:prstGeom prst="rect">
                      <a:avLst/>
                    </a:prstGeom>
                  </pic:spPr>
                </pic:pic>
              </a:graphicData>
            </a:graphic>
          </wp:anchor>
        </w:drawing>
      </w:r>
      <w:r w:rsidR="00E06CDB">
        <w:rPr>
          <w:noProof/>
        </w:rPr>
        <mc:AlternateContent>
          <mc:Choice Requires="wps">
            <w:drawing>
              <wp:anchor distT="0" distB="0" distL="114300" distR="114300" simplePos="0" relativeHeight="251665408" behindDoc="0" locked="0" layoutInCell="1" allowOverlap="1" wp14:anchorId="2C776491" wp14:editId="7B59D0D6">
                <wp:simplePos x="0" y="0"/>
                <wp:positionH relativeFrom="column">
                  <wp:posOffset>437938</wp:posOffset>
                </wp:positionH>
                <wp:positionV relativeFrom="paragraph">
                  <wp:posOffset>31539</wp:posOffset>
                </wp:positionV>
                <wp:extent cx="2519680" cy="7883102"/>
                <wp:effectExtent l="0" t="0" r="0" b="3810"/>
                <wp:wrapNone/>
                <wp:docPr id="11" name="Zone de texte 11"/>
                <wp:cNvGraphicFramePr/>
                <a:graphic xmlns:a="http://schemas.openxmlformats.org/drawingml/2006/main">
                  <a:graphicData uri="http://schemas.microsoft.com/office/word/2010/wordprocessingShape">
                    <wps:wsp>
                      <wps:cNvSpPr txBox="1"/>
                      <wps:spPr>
                        <a:xfrm>
                          <a:off x="0" y="0"/>
                          <a:ext cx="2519680" cy="7883102"/>
                        </a:xfrm>
                        <a:prstGeom prst="rect">
                          <a:avLst/>
                        </a:prstGeom>
                        <a:solidFill>
                          <a:schemeClr val="lt1"/>
                        </a:solidFill>
                        <a:ln w="6350">
                          <a:noFill/>
                        </a:ln>
                      </wps:spPr>
                      <wps:linkedTxbx id="7" seq="4"/>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76491" id="Zone de texte 11" o:spid="_x0000_s1042" type="#_x0000_t202" style="position:absolute;margin-left:34.5pt;margin-top:2.5pt;width:198.4pt;height:620.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" fillcolor="white [3201]" stroked="f" strokeweight=".5pt">
                <v:textbox style="mso-next-textbox:#Zone de texte 12" inset="3mm,3mm,3mm,3mm">
                  <w:txbxContent/>
                </v:textbox>
              </v:shape>
            </w:pict>
          </mc:Fallback>
        </mc:AlternateContent>
      </w:r>
    </w:p>
    <w:sectPr w:rsidR="00CC1E15" w:rsidSect="005C188F">
      <w:headerReference w:type="first" r:id="rId25"/>
      <w:footerReference w:type="first" r:id="rId26"/>
      <w:pgSz w:w="11900" w:h="16840"/>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56C30" w14:textId="77777777" w:rsidR="00930609" w:rsidRDefault="00930609" w:rsidP="00DE35F8">
      <w:r>
        <w:separator/>
      </w:r>
    </w:p>
  </w:endnote>
  <w:endnote w:type="continuationSeparator" w:id="0">
    <w:p w14:paraId="319DE036" w14:textId="77777777" w:rsidR="00930609" w:rsidRDefault="00930609" w:rsidP="00DE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35A5584F-50A3-7746-9976-4DEF7CB7B916}"/>
    <w:embedBold r:id="rId2" w:fontKey="{9063A8F8-41B0-9545-8451-9E06C9373FE5}"/>
    <w:embedItalic r:id="rId3" w:fontKey="{2611C57D-E1AF-FF44-89FE-B103E93D96CF}"/>
  </w:font>
  <w:font w:name="Times New Roman">
    <w:panose1 w:val="02020603050405020304"/>
    <w:charset w:val="00"/>
    <w:family w:val="roman"/>
    <w:pitch w:val="variable"/>
    <w:sig w:usb0="E0002EFF" w:usb1="C000785B" w:usb2="00000009" w:usb3="00000000" w:csb0="000001FF" w:csb1="00000000"/>
    <w:embedRegular r:id="rId4" w:fontKey="{56AFC1FC-D8F9-AE4E-BF1E-0E537F7B06C5}"/>
    <w:embedBold r:id="rId5" w:fontKey="{F1733A54-4B22-FE40-BDE2-B12EB12F73D9}"/>
    <w:embedItalic r:id="rId6" w:fontKey="{C811FA16-4827-CB43-84C3-E748687078DD}"/>
  </w:font>
  <w:font w:name="Calibri Light">
    <w:panose1 w:val="020F0302020204030204"/>
    <w:charset w:val="00"/>
    <w:family w:val="swiss"/>
    <w:pitch w:val="variable"/>
    <w:sig w:usb0="E0002AFF" w:usb1="C000247B" w:usb2="00000009" w:usb3="00000000" w:csb0="000001FF" w:csb1="00000000"/>
    <w:embedRegular r:id="rId7" w:fontKey="{51D6BBE9-84F3-3846-AD0A-4F1B152B555C}"/>
  </w:font>
  <w:font w:name="Arial">
    <w:panose1 w:val="020B0604020202020204"/>
    <w:charset w:val="00"/>
    <w:family w:val="swiss"/>
    <w:pitch w:val="variable"/>
    <w:sig w:usb0="E0002AFF" w:usb1="C0007843" w:usb2="00000009" w:usb3="00000000" w:csb0="000001FF" w:csb1="00000000"/>
    <w:embedRegular r:id="rId8" w:fontKey="{FBEC1179-069E-B74D-8767-D599C872EE2A}"/>
    <w:embedBold r:id="rId9" w:fontKey="{3801BDAE-9DCE-B34B-AC80-D761D9EDA2F9}"/>
  </w:font>
  <w:font w:name="TT Norms Pro">
    <w:altName w:val="Calibri"/>
    <w:charset w:val="00"/>
    <w:family w:val="swiss"/>
    <w:pitch w:val="variable"/>
    <w:sig w:usb0="A00002FF" w:usb1="5000A4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A2FCE" w14:textId="77777777" w:rsidR="003F4C51" w:rsidRDefault="00374DF2" w:rsidP="003F4C51">
    <w:r>
      <w:rPr>
        <w:noProof/>
      </w:rPr>
      <w:drawing>
        <wp:anchor distT="0" distB="0" distL="114300" distR="114300" simplePos="0" relativeHeight="251651072" behindDoc="0" locked="0" layoutInCell="1" allowOverlap="1" wp14:anchorId="3E986742" wp14:editId="077CDD16">
          <wp:simplePos x="0" y="0"/>
          <wp:positionH relativeFrom="column">
            <wp:posOffset>5343162</wp:posOffset>
          </wp:positionH>
          <wp:positionV relativeFrom="paragraph">
            <wp:posOffset>-232410</wp:posOffset>
          </wp:positionV>
          <wp:extent cx="539750" cy="539750"/>
          <wp:effectExtent l="0" t="0" r="6350" b="6350"/>
          <wp:wrapNone/>
          <wp:docPr id="58" name="qr_code_debat_penly_epr.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r_code_debat_penly_epr.png">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14A1A">
      <w:rPr>
        <w:noProof/>
      </w:rPr>
      <mc:AlternateContent>
        <mc:Choice Requires="wps">
          <w:drawing>
            <wp:anchor distT="0" distB="0" distL="114300" distR="114300" simplePos="0" relativeHeight="251652096" behindDoc="0" locked="0" layoutInCell="1" allowOverlap="1" wp14:anchorId="52D506C1" wp14:editId="33653784">
              <wp:simplePos x="0" y="0"/>
              <wp:positionH relativeFrom="column">
                <wp:posOffset>1791335</wp:posOffset>
              </wp:positionH>
              <wp:positionV relativeFrom="paragraph">
                <wp:posOffset>-268684</wp:posOffset>
              </wp:positionV>
              <wp:extent cx="3553097" cy="76145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553097" cy="761458"/>
                      </a:xfrm>
                      <a:prstGeom prst="rect">
                        <a:avLst/>
                      </a:prstGeom>
                      <a:noFill/>
                      <a:ln w="6350">
                        <a:noFill/>
                      </a:ln>
                    </wps:spPr>
                    <wps:txbx>
                      <w:txbxContent>
                        <w:p w14:paraId="75ACB8A6" w14:textId="77777777" w:rsidR="003F4C51" w:rsidRPr="00A740E6" w:rsidRDefault="009F27C7" w:rsidP="00ED1B02">
                          <w:pPr>
                            <w:pStyle w:val="coordonnesfooterCNDP"/>
                            <w:rPr>
                              <w:color w:val="00B0F0"/>
                            </w:rPr>
                          </w:pPr>
                          <w:r w:rsidRPr="00174B92">
                            <w:rPr>
                              <w:color w:val="00B0F0"/>
                            </w:rPr>
                            <w:t xml:space="preserve">Débat public </w:t>
                          </w:r>
                          <w:r w:rsidRPr="009F27C7">
                            <w:rPr>
                              <w:color w:val="00B0F0"/>
                            </w:rPr>
                            <w:t>Projet d’ac</w:t>
                          </w:r>
                          <w:r>
                            <w:rPr>
                              <w:color w:val="00B0F0"/>
                            </w:rPr>
                            <w:t>cé</w:t>
                          </w:r>
                          <w:r w:rsidRPr="009F27C7">
                            <w:rPr>
                              <w:color w:val="00B0F0"/>
                            </w:rPr>
                            <w:t>l</w:t>
                          </w:r>
                          <w:r>
                            <w:rPr>
                              <w:color w:val="00B0F0"/>
                            </w:rPr>
                            <w:t>é</w:t>
                          </w:r>
                          <w:r w:rsidRPr="009F27C7">
                            <w:rPr>
                              <w:color w:val="00B0F0"/>
                            </w:rPr>
                            <w:t>rateur</w:t>
                          </w:r>
                          <w:r>
                            <w:rPr>
                              <w:color w:val="00B0F0"/>
                            </w:rPr>
                            <w:t xml:space="preserve"> </w:t>
                          </w:r>
                          <w:r w:rsidRPr="009F27C7">
                            <w:rPr>
                              <w:color w:val="00B0F0"/>
                            </w:rPr>
                            <w:t>de particules</w:t>
                          </w:r>
                          <w:r w:rsidR="00BF04A0" w:rsidRPr="00174B92">
                            <w:rPr>
                              <w:color w:val="00B0F0"/>
                            </w:rPr>
                            <w:br/>
                          </w:r>
                          <w:r w:rsidR="007A5A11" w:rsidRPr="00A740E6">
                            <w:rPr>
                              <w:color w:val="00B0F0"/>
                            </w:rPr>
                            <w:t>244 Boulevard Saint-Germain – 75007 Paris</w:t>
                          </w:r>
                        </w:p>
                        <w:p w14:paraId="7E34B9A1" w14:textId="77777777" w:rsidR="00174B92" w:rsidRPr="00A740E6" w:rsidRDefault="00A740E6" w:rsidP="00174B92">
                          <w:pPr>
                            <w:pStyle w:val="coordonnesfooterCNDP"/>
                            <w:rPr>
                              <w:rStyle w:val="Lienhypertexte"/>
                              <w:color w:val="00B0F0"/>
                            </w:rPr>
                          </w:pPr>
                          <w:hyperlink r:id="rId4" w:history="1">
                            <w:r w:rsidRPr="00A740E6">
                              <w:rPr>
                                <w:rStyle w:val="Lienhypertexte"/>
                                <w:color w:val="00B0F0"/>
                              </w:rPr>
                              <w:t>projet-collisionneur@debat-cndp.fr</w:t>
                            </w:r>
                          </w:hyperlink>
                        </w:p>
                        <w:p w14:paraId="47C242F5" w14:textId="77777777" w:rsidR="00513C68" w:rsidRPr="00A740E6" w:rsidRDefault="00A740E6" w:rsidP="00174B92">
                          <w:pPr>
                            <w:pStyle w:val="coordonnesfooterCNDP"/>
                            <w:rPr>
                              <w:color w:val="00B0F0"/>
                            </w:rPr>
                          </w:pPr>
                          <w:hyperlink r:id="rId5" w:history="1">
                            <w:r w:rsidRPr="00A740E6">
                              <w:rPr>
                                <w:rStyle w:val="Lienhypertexte"/>
                                <w:color w:val="00B0F0"/>
                              </w:rPr>
                              <w:t>www.debatpublic.fr/projet-accelerateur-particules</w:t>
                            </w:r>
                          </w:hyperlink>
                        </w:p>
                        <w:p w14:paraId="028F9962" w14:textId="77777777" w:rsidR="00A740E6" w:rsidRDefault="00A740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506C1" id="_x0000_t202" coordsize="21600,21600" o:spt="202" path="m,l,21600r21600,l21600,xe">
              <v:stroke joinstyle="miter"/>
              <v:path gradientshapeok="t" o:connecttype="rect"/>
            </v:shapetype>
            <v:shape id="Zone de texte 32" o:spid="_x0000_s1045" type="#_x0000_t202" style="position:absolute;margin-left:141.05pt;margin-top:-21.15pt;width:279.75pt;height:5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2jzHAIAADM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" filled="f" stroked="f" strokeweight=".5pt">
              <v:textbox>
                <w:txbxContent>
                  <w:p w14:paraId="75ACB8A6" w14:textId="77777777" w:rsidR="003F4C51" w:rsidRPr="00A740E6" w:rsidRDefault="009F27C7" w:rsidP="00ED1B02">
                    <w:pPr>
                      <w:pStyle w:val="coordonnesfooterCNDP"/>
                      <w:rPr>
                        <w:color w:val="00B0F0"/>
                      </w:rPr>
                    </w:pPr>
                    <w:r w:rsidRPr="00174B92">
                      <w:rPr>
                        <w:color w:val="00B0F0"/>
                      </w:rPr>
                      <w:t xml:space="preserve">Débat public </w:t>
                    </w:r>
                    <w:r w:rsidRPr="009F27C7">
                      <w:rPr>
                        <w:color w:val="00B0F0"/>
                      </w:rPr>
                      <w:t>Projet d’ac</w:t>
                    </w:r>
                    <w:r>
                      <w:rPr>
                        <w:color w:val="00B0F0"/>
                      </w:rPr>
                      <w:t>cé</w:t>
                    </w:r>
                    <w:r w:rsidRPr="009F27C7">
                      <w:rPr>
                        <w:color w:val="00B0F0"/>
                      </w:rPr>
                      <w:t>l</w:t>
                    </w:r>
                    <w:r>
                      <w:rPr>
                        <w:color w:val="00B0F0"/>
                      </w:rPr>
                      <w:t>é</w:t>
                    </w:r>
                    <w:r w:rsidRPr="009F27C7">
                      <w:rPr>
                        <w:color w:val="00B0F0"/>
                      </w:rPr>
                      <w:t>rateur</w:t>
                    </w:r>
                    <w:r>
                      <w:rPr>
                        <w:color w:val="00B0F0"/>
                      </w:rPr>
                      <w:t xml:space="preserve"> </w:t>
                    </w:r>
                    <w:r w:rsidRPr="009F27C7">
                      <w:rPr>
                        <w:color w:val="00B0F0"/>
                      </w:rPr>
                      <w:t>de particules</w:t>
                    </w:r>
                    <w:r w:rsidR="00BF04A0" w:rsidRPr="00174B92">
                      <w:rPr>
                        <w:color w:val="00B0F0"/>
                      </w:rPr>
                      <w:br/>
                    </w:r>
                    <w:r w:rsidR="007A5A11" w:rsidRPr="00A740E6">
                      <w:rPr>
                        <w:color w:val="00B0F0"/>
                      </w:rPr>
                      <w:t>244 Boulevard Saint-Germain – 75007 Paris</w:t>
                    </w:r>
                  </w:p>
                  <w:p w14:paraId="7E34B9A1" w14:textId="77777777" w:rsidR="00174B92" w:rsidRPr="00A740E6" w:rsidRDefault="00A740E6" w:rsidP="00174B92">
                    <w:pPr>
                      <w:pStyle w:val="coordonnesfooterCNDP"/>
                      <w:rPr>
                        <w:rStyle w:val="Lienhypertexte"/>
                        <w:color w:val="00B0F0"/>
                      </w:rPr>
                    </w:pPr>
                    <w:hyperlink r:id="rId6" w:history="1">
                      <w:r w:rsidRPr="00A740E6">
                        <w:rPr>
                          <w:rStyle w:val="Lienhypertexte"/>
                          <w:color w:val="00B0F0"/>
                        </w:rPr>
                        <w:t>projet-collisionneur@debat-cndp.fr</w:t>
                      </w:r>
                    </w:hyperlink>
                  </w:p>
                  <w:p w14:paraId="47C242F5" w14:textId="77777777" w:rsidR="00513C68" w:rsidRPr="00A740E6" w:rsidRDefault="00A740E6" w:rsidP="00174B92">
                    <w:pPr>
                      <w:pStyle w:val="coordonnesfooterCNDP"/>
                      <w:rPr>
                        <w:color w:val="00B0F0"/>
                      </w:rPr>
                    </w:pPr>
                    <w:hyperlink r:id="rId7" w:history="1">
                      <w:r w:rsidRPr="00A740E6">
                        <w:rPr>
                          <w:rStyle w:val="Lienhypertexte"/>
                          <w:color w:val="00B0F0"/>
                        </w:rPr>
                        <w:t>www.debatpublic.fr/projet-accelerateur-particules</w:t>
                      </w:r>
                    </w:hyperlink>
                  </w:p>
                  <w:p w14:paraId="028F9962" w14:textId="77777777" w:rsidR="00A740E6" w:rsidRDefault="00A740E6"/>
                </w:txbxContent>
              </v:textbox>
            </v:shape>
          </w:pict>
        </mc:Fallback>
      </mc:AlternateContent>
    </w:r>
    <w:r w:rsidR="0005707B">
      <w:rPr>
        <w:noProof/>
      </w:rPr>
      <mc:AlternateContent>
        <mc:Choice Requires="wps">
          <w:drawing>
            <wp:anchor distT="0" distB="0" distL="114300" distR="114300" simplePos="0" relativeHeight="251649024" behindDoc="0" locked="0" layoutInCell="1" allowOverlap="1" wp14:anchorId="78708519" wp14:editId="0220CE31">
              <wp:simplePos x="0" y="0"/>
              <wp:positionH relativeFrom="column">
                <wp:posOffset>-360365</wp:posOffset>
              </wp:positionH>
              <wp:positionV relativeFrom="paragraph">
                <wp:posOffset>-444839</wp:posOffset>
              </wp:positionV>
              <wp:extent cx="6462395" cy="1266679"/>
              <wp:effectExtent l="0" t="0" r="1905" b="3810"/>
              <wp:wrapNone/>
              <wp:docPr id="26" name="Rectangle 26"/>
              <wp:cNvGraphicFramePr/>
              <a:graphic xmlns:a="http://schemas.openxmlformats.org/drawingml/2006/main">
                <a:graphicData uri="http://schemas.microsoft.com/office/word/2010/wordprocessingShape">
                  <wps:wsp>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26AEF" id="Rectangle 26" o:spid="_x0000_s1026" style="position:absolute;margin-left:-28.4pt;margin-top:-35.05pt;width:508.85pt;height:9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" fillcolor="#100e29" stroked="f" strokeweight="1pt"/>
          </w:pict>
        </mc:Fallback>
      </mc:AlternateContent>
    </w:r>
    <w:r w:rsidR="003F4C51">
      <w:rPr>
        <w:noProof/>
      </w:rPr>
      <w:drawing>
        <wp:anchor distT="0" distB="0" distL="114300" distR="114300" simplePos="0" relativeHeight="251650048" behindDoc="0" locked="0" layoutInCell="1" allowOverlap="1" wp14:anchorId="498C5837" wp14:editId="28211418">
          <wp:simplePos x="0" y="0"/>
          <wp:positionH relativeFrom="page">
            <wp:posOffset>800100</wp:posOffset>
          </wp:positionH>
          <wp:positionV relativeFrom="paragraph">
            <wp:posOffset>-173465</wp:posOffset>
          </wp:positionV>
          <wp:extent cx="1652400" cy="266400"/>
          <wp:effectExtent l="0" t="0" r="0" b="635"/>
          <wp:wrapNone/>
          <wp:docPr id="59"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8" r:link="rId9">
                    <a:extLst>
                      <a:ext uri="{28A0092B-C50C-407E-A947-70E740481C1C}">
                        <a14:useLocalDpi xmlns:a14="http://schemas.microsoft.com/office/drawing/2010/main" val="0"/>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34C8D6D7" w14:textId="77777777" w:rsidR="00DE35F8" w:rsidRDefault="00DE3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E4294" w14:textId="77777777" w:rsidR="00930609" w:rsidRDefault="00930609" w:rsidP="00DE35F8">
      <w:r>
        <w:separator/>
      </w:r>
    </w:p>
  </w:footnote>
  <w:footnote w:type="continuationSeparator" w:id="0">
    <w:p w14:paraId="28345223" w14:textId="77777777" w:rsidR="00930609" w:rsidRDefault="00930609" w:rsidP="00DE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166E5" w14:textId="77777777" w:rsidR="00DE35F8" w:rsidRDefault="00E732BD">
    <w:r>
      <w:rPr>
        <w:noProof/>
      </w:rPr>
      <mc:AlternateContent>
        <mc:Choice Requires="wps">
          <w:drawing>
            <wp:anchor distT="0" distB="0" distL="114300" distR="114300" simplePos="0" relativeHeight="251663872" behindDoc="0" locked="0" layoutInCell="1" allowOverlap="1" wp14:anchorId="2A6DC740" wp14:editId="5E6569D3">
              <wp:simplePos x="0" y="0"/>
              <wp:positionH relativeFrom="column">
                <wp:posOffset>1832610</wp:posOffset>
              </wp:positionH>
              <wp:positionV relativeFrom="paragraph">
                <wp:posOffset>2235835</wp:posOffset>
              </wp:positionV>
              <wp:extent cx="2743200" cy="75692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43200" cy="756920"/>
                      </a:xfrm>
                      <a:prstGeom prst="rect">
                        <a:avLst/>
                      </a:prstGeom>
                      <a:noFill/>
                      <a:ln w="6350">
                        <a:noFill/>
                      </a:ln>
                    </wps:spPr>
                    <wps:txbx>
                      <w:txbxContent>
                        <w:p w14:paraId="1BB9E5DB" w14:textId="77777777" w:rsidR="009F50F7" w:rsidRPr="009F50F7" w:rsidRDefault="009F50F7" w:rsidP="00E732BD">
                          <w:pPr>
                            <w:spacing w:line="340" w:lineRule="exact"/>
                            <w:rPr>
                              <w:sz w:val="30"/>
                              <w:szCs w:val="30"/>
                            </w:rPr>
                          </w:pPr>
                          <w:r w:rsidRPr="009F50F7">
                            <w:rPr>
                              <w:rFonts w:ascii="TT Norms Pro" w:eastAsia="Times New Roman" w:hAnsi="TT Norms Pro" w:cs="Times New Roman"/>
                              <w:caps/>
                              <w:color w:val="DD442A"/>
                              <w:sz w:val="30"/>
                              <w:szCs w:val="30"/>
                              <w:lang w:eastAsia="fr-FR"/>
                            </w:rPr>
                            <w:t xml:space="preserve">Projet </w:t>
                          </w:r>
                          <w:r w:rsidR="009F27C7">
                            <w:rPr>
                              <w:rFonts w:ascii="TT Norms Pro" w:eastAsia="Times New Roman" w:hAnsi="TT Norms Pro" w:cs="Times New Roman"/>
                              <w:caps/>
                              <w:color w:val="DD442A"/>
                              <w:sz w:val="30"/>
                              <w:szCs w:val="30"/>
                              <w:lang w:eastAsia="fr-FR"/>
                            </w:rPr>
                            <w:t>d’accÉlÉrateur</w:t>
                          </w:r>
                          <w:r w:rsidR="009F27C7">
                            <w:rPr>
                              <w:rFonts w:ascii="TT Norms Pro" w:eastAsia="Times New Roman" w:hAnsi="TT Norms Pro" w:cs="Times New Roman"/>
                              <w:caps/>
                              <w:color w:val="DD442A"/>
                              <w:sz w:val="30"/>
                              <w:szCs w:val="30"/>
                              <w:lang w:eastAsia="fr-FR"/>
                            </w:rPr>
                            <w:br/>
                            <w:t>de particules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DC740" id="_x0000_t202" coordsize="21600,21600" o:spt="202" path="m,l,21600r21600,l21600,xe">
              <v:stroke joinstyle="miter"/>
              <v:path gradientshapeok="t" o:connecttype="rect"/>
            </v:shapetype>
            <v:shape id="Zone de texte 6" o:spid="_x0000_s1043" type="#_x0000_t202" style="position:absolute;margin-left:144.3pt;margin-top:176.05pt;width:3in;height:5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" filled="f" stroked="f" strokeweight=".5pt">
              <v:textbox inset="0,,0">
                <w:txbxContent>
                  <w:p w14:paraId="1BB9E5DB" w14:textId="77777777" w:rsidR="009F50F7" w:rsidRPr="009F50F7" w:rsidRDefault="009F50F7" w:rsidP="00E732BD">
                    <w:pPr>
                      <w:spacing w:line="340" w:lineRule="exact"/>
                      <w:rPr>
                        <w:sz w:val="30"/>
                        <w:szCs w:val="30"/>
                      </w:rPr>
                    </w:pPr>
                    <w:r w:rsidRPr="009F50F7">
                      <w:rPr>
                        <w:rFonts w:ascii="TT Norms Pro" w:eastAsia="Times New Roman" w:hAnsi="TT Norms Pro" w:cs="Times New Roman"/>
                        <w:caps/>
                        <w:color w:val="DD442A"/>
                        <w:sz w:val="30"/>
                        <w:szCs w:val="30"/>
                        <w:lang w:eastAsia="fr-FR"/>
                      </w:rPr>
                      <w:t xml:space="preserve">Projet </w:t>
                    </w:r>
                    <w:r w:rsidR="009F27C7">
                      <w:rPr>
                        <w:rFonts w:ascii="TT Norms Pro" w:eastAsia="Times New Roman" w:hAnsi="TT Norms Pro" w:cs="Times New Roman"/>
                        <w:caps/>
                        <w:color w:val="DD442A"/>
                        <w:sz w:val="30"/>
                        <w:szCs w:val="30"/>
                        <w:lang w:eastAsia="fr-FR"/>
                      </w:rPr>
                      <w:t>d’accÉlÉrateur</w:t>
                    </w:r>
                    <w:r w:rsidR="009F27C7">
                      <w:rPr>
                        <w:rFonts w:ascii="TT Norms Pro" w:eastAsia="Times New Roman" w:hAnsi="TT Norms Pro" w:cs="Times New Roman"/>
                        <w:caps/>
                        <w:color w:val="DD442A"/>
                        <w:sz w:val="30"/>
                        <w:szCs w:val="30"/>
                        <w:lang w:eastAsia="fr-FR"/>
                      </w:rPr>
                      <w:br/>
                      <w:t>de particules</w:t>
                    </w:r>
                  </w:p>
                </w:txbxContent>
              </v:textbox>
            </v:shape>
          </w:pict>
        </mc:Fallback>
      </mc:AlternateContent>
    </w:r>
    <w:r w:rsidR="005A5F69">
      <w:rPr>
        <w:noProof/>
      </w:rPr>
      <mc:AlternateContent>
        <mc:Choice Requires="wps">
          <w:drawing>
            <wp:anchor distT="0" distB="0" distL="114300" distR="114300" simplePos="0" relativeHeight="251665920" behindDoc="0" locked="0" layoutInCell="1" allowOverlap="1" wp14:anchorId="5CA85D27" wp14:editId="288B3671">
              <wp:simplePos x="0" y="0"/>
              <wp:positionH relativeFrom="column">
                <wp:posOffset>4399915</wp:posOffset>
              </wp:positionH>
              <wp:positionV relativeFrom="paragraph">
                <wp:posOffset>2265680</wp:posOffset>
              </wp:positionV>
              <wp:extent cx="530225" cy="275590"/>
              <wp:effectExtent l="0" t="0" r="3175" b="0"/>
              <wp:wrapNone/>
              <wp:docPr id="8" name="Zone de texte 8"/>
              <wp:cNvGraphicFramePr/>
              <a:graphic xmlns:a="http://schemas.openxmlformats.org/drawingml/2006/main">
                <a:graphicData uri="http://schemas.microsoft.com/office/word/2010/wordprocessingShape">
                  <wps:wsp>
                    <wps:cNvSpPr txBox="1"/>
                    <wps:spPr>
                      <a:xfrm>
                        <a:off x="0" y="0"/>
                        <a:ext cx="530225" cy="275590"/>
                      </a:xfrm>
                      <a:prstGeom prst="rect">
                        <a:avLst/>
                      </a:prstGeom>
                      <a:noFill/>
                      <a:ln w="6350">
                        <a:noFill/>
                      </a:ln>
                    </wps:spPr>
                    <wps:txbx>
                      <w:txbxContent>
                        <w:p w14:paraId="1CF62AF1" w14:textId="77777777" w:rsidR="00450045" w:rsidRDefault="009F27C7"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02.06.2026</w:t>
                          </w:r>
                        </w:p>
                        <w:p w14:paraId="2ADA1593" w14:textId="77777777" w:rsidR="009F27C7" w:rsidRPr="00450045" w:rsidRDefault="009F27C7"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02.10.2026</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5D27" id="Zone de texte 8" o:spid="_x0000_s1044" type="#_x0000_t202" style="position:absolute;margin-left:346.45pt;margin-top:178.4pt;width:41.75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" filled="f" stroked="f" strokeweight=".5pt">
              <v:textbox inset="0,,0">
                <w:txbxContent>
                  <w:p w14:paraId="1CF62AF1" w14:textId="77777777" w:rsidR="00450045" w:rsidRDefault="009F27C7"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02.06.2026</w:t>
                    </w:r>
                  </w:p>
                  <w:p w14:paraId="2ADA1593" w14:textId="77777777" w:rsidR="009F27C7" w:rsidRPr="00450045" w:rsidRDefault="009F27C7"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02.10.2026</w:t>
                    </w:r>
                  </w:p>
                </w:txbxContent>
              </v:textbox>
            </v:shape>
          </w:pict>
        </mc:Fallback>
      </mc:AlternateContent>
    </w:r>
    <w:r w:rsidR="00821AA7">
      <w:rPr>
        <w:noProof/>
      </w:rPr>
      <w:drawing>
        <wp:anchor distT="0" distB="0" distL="114300" distR="114300" simplePos="0" relativeHeight="251667968" behindDoc="1" locked="0" layoutInCell="1" allowOverlap="1" wp14:anchorId="6EFFAD87" wp14:editId="41F8A1E0">
          <wp:simplePos x="0" y="0"/>
          <wp:positionH relativeFrom="column">
            <wp:posOffset>-346017</wp:posOffset>
          </wp:positionH>
          <wp:positionV relativeFrom="paragraph">
            <wp:posOffset>-593090</wp:posOffset>
          </wp:positionV>
          <wp:extent cx="6454948" cy="385972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6454948" cy="3859726"/>
                  </a:xfrm>
                  <a:prstGeom prst="rect">
                    <a:avLst/>
                  </a:prstGeom>
                </pic:spPr>
              </pic:pic>
            </a:graphicData>
          </a:graphic>
          <wp14:sizeRelH relativeFrom="page">
            <wp14:pctWidth>0</wp14:pctWidth>
          </wp14:sizeRelH>
          <wp14:sizeRelV relativeFrom="page">
            <wp14:pctHeight>0</wp14:pctHeight>
          </wp14:sizeRelV>
        </wp:anchor>
      </w:drawing>
    </w:r>
    <w:r w:rsidR="00757C67">
      <w:rPr>
        <w:noProof/>
      </w:rPr>
      <w:drawing>
        <wp:anchor distT="0" distB="0" distL="114300" distR="114300" simplePos="0" relativeHeight="251643901" behindDoc="1" locked="1" layoutInCell="1" allowOverlap="1" wp14:anchorId="18119E75" wp14:editId="7060D936">
          <wp:simplePos x="0" y="0"/>
          <wp:positionH relativeFrom="page">
            <wp:align>left</wp:align>
          </wp:positionH>
          <wp:positionV relativeFrom="page">
            <wp:align>bottom</wp:align>
          </wp:positionV>
          <wp:extent cx="2448000" cy="9720000"/>
          <wp:effectExtent l="0" t="0" r="3175" b="0"/>
          <wp:wrapNone/>
          <wp:docPr id="56"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pic:nvPicPr>
                <pic:blipFill>
                  <a:blip r:embed="rId2" r:link="rId3">
                    <a:extLst>
                      <a:ext uri="{28A0092B-C50C-407E-A947-70E740481C1C}">
                        <a14:useLocalDpi xmlns:a14="http://schemas.microsoft.com/office/drawing/2010/main" val="0"/>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F50"/>
    <w:rsid w:val="00031559"/>
    <w:rsid w:val="00041313"/>
    <w:rsid w:val="00050D95"/>
    <w:rsid w:val="0005707B"/>
    <w:rsid w:val="00072C46"/>
    <w:rsid w:val="00073BA6"/>
    <w:rsid w:val="00074C19"/>
    <w:rsid w:val="00077E69"/>
    <w:rsid w:val="000B6938"/>
    <w:rsid w:val="000D182E"/>
    <w:rsid w:val="000E4CDA"/>
    <w:rsid w:val="000E7107"/>
    <w:rsid w:val="00135DF9"/>
    <w:rsid w:val="00141DE4"/>
    <w:rsid w:val="00151C07"/>
    <w:rsid w:val="00174B92"/>
    <w:rsid w:val="00197D81"/>
    <w:rsid w:val="001A0003"/>
    <w:rsid w:val="00213E10"/>
    <w:rsid w:val="00240FB5"/>
    <w:rsid w:val="00243451"/>
    <w:rsid w:val="00253C18"/>
    <w:rsid w:val="00254856"/>
    <w:rsid w:val="00262BC8"/>
    <w:rsid w:val="002865E0"/>
    <w:rsid w:val="00291DA1"/>
    <w:rsid w:val="002B5701"/>
    <w:rsid w:val="002D3842"/>
    <w:rsid w:val="00303DA4"/>
    <w:rsid w:val="00316729"/>
    <w:rsid w:val="00323EAF"/>
    <w:rsid w:val="00347629"/>
    <w:rsid w:val="00351F3A"/>
    <w:rsid w:val="00374DF2"/>
    <w:rsid w:val="003D3ECE"/>
    <w:rsid w:val="003F4C51"/>
    <w:rsid w:val="00424C71"/>
    <w:rsid w:val="00450045"/>
    <w:rsid w:val="00480BAF"/>
    <w:rsid w:val="00494623"/>
    <w:rsid w:val="004B3FD8"/>
    <w:rsid w:val="004E50AE"/>
    <w:rsid w:val="00503594"/>
    <w:rsid w:val="00513C68"/>
    <w:rsid w:val="0052053C"/>
    <w:rsid w:val="00540FAF"/>
    <w:rsid w:val="00557C51"/>
    <w:rsid w:val="0058277F"/>
    <w:rsid w:val="005A348E"/>
    <w:rsid w:val="005A5F69"/>
    <w:rsid w:val="005C188F"/>
    <w:rsid w:val="005D1C6B"/>
    <w:rsid w:val="005D1FBE"/>
    <w:rsid w:val="005E081B"/>
    <w:rsid w:val="00612B3E"/>
    <w:rsid w:val="00634D94"/>
    <w:rsid w:val="00640A60"/>
    <w:rsid w:val="006558E2"/>
    <w:rsid w:val="006B27B1"/>
    <w:rsid w:val="006C688D"/>
    <w:rsid w:val="007029E3"/>
    <w:rsid w:val="00757C67"/>
    <w:rsid w:val="00776D3A"/>
    <w:rsid w:val="007A5A11"/>
    <w:rsid w:val="007C411D"/>
    <w:rsid w:val="007D06AB"/>
    <w:rsid w:val="008014B5"/>
    <w:rsid w:val="00802372"/>
    <w:rsid w:val="00812BD8"/>
    <w:rsid w:val="00821AA7"/>
    <w:rsid w:val="008566EA"/>
    <w:rsid w:val="00886C5C"/>
    <w:rsid w:val="008B20D3"/>
    <w:rsid w:val="008E7B07"/>
    <w:rsid w:val="00914A1A"/>
    <w:rsid w:val="009239F2"/>
    <w:rsid w:val="00930609"/>
    <w:rsid w:val="00940921"/>
    <w:rsid w:val="00950ACA"/>
    <w:rsid w:val="00954845"/>
    <w:rsid w:val="009557D7"/>
    <w:rsid w:val="009637DE"/>
    <w:rsid w:val="00996AD8"/>
    <w:rsid w:val="009C5B38"/>
    <w:rsid w:val="009F144C"/>
    <w:rsid w:val="009F27C7"/>
    <w:rsid w:val="009F50F7"/>
    <w:rsid w:val="00A55013"/>
    <w:rsid w:val="00A61A58"/>
    <w:rsid w:val="00A740E6"/>
    <w:rsid w:val="00A77C2D"/>
    <w:rsid w:val="00AA720C"/>
    <w:rsid w:val="00AD66C1"/>
    <w:rsid w:val="00AF0633"/>
    <w:rsid w:val="00AF40DD"/>
    <w:rsid w:val="00AF51CE"/>
    <w:rsid w:val="00B21172"/>
    <w:rsid w:val="00B2312B"/>
    <w:rsid w:val="00B7780C"/>
    <w:rsid w:val="00BD7F8F"/>
    <w:rsid w:val="00BF04A0"/>
    <w:rsid w:val="00BF322D"/>
    <w:rsid w:val="00C110DC"/>
    <w:rsid w:val="00C146C9"/>
    <w:rsid w:val="00C310A0"/>
    <w:rsid w:val="00C64DA5"/>
    <w:rsid w:val="00C72E8B"/>
    <w:rsid w:val="00C82974"/>
    <w:rsid w:val="00C95736"/>
    <w:rsid w:val="00CA2B64"/>
    <w:rsid w:val="00CA6758"/>
    <w:rsid w:val="00CC1E15"/>
    <w:rsid w:val="00CF1A0E"/>
    <w:rsid w:val="00D03F40"/>
    <w:rsid w:val="00D113A7"/>
    <w:rsid w:val="00D20F64"/>
    <w:rsid w:val="00D24A72"/>
    <w:rsid w:val="00D25254"/>
    <w:rsid w:val="00D30E5F"/>
    <w:rsid w:val="00D35A39"/>
    <w:rsid w:val="00D5553F"/>
    <w:rsid w:val="00D563E8"/>
    <w:rsid w:val="00D93CBB"/>
    <w:rsid w:val="00DA40AF"/>
    <w:rsid w:val="00DE35F8"/>
    <w:rsid w:val="00E06CDB"/>
    <w:rsid w:val="00E319CF"/>
    <w:rsid w:val="00E6398A"/>
    <w:rsid w:val="00E732BD"/>
    <w:rsid w:val="00EA0C5D"/>
    <w:rsid w:val="00EA23FD"/>
    <w:rsid w:val="00EC6A31"/>
    <w:rsid w:val="00ED1B02"/>
    <w:rsid w:val="00F1299B"/>
    <w:rsid w:val="00F41997"/>
    <w:rsid w:val="00F646BE"/>
    <w:rsid w:val="00F65F50"/>
    <w:rsid w:val="00F96AAC"/>
    <w:rsid w:val="00FA1BF4"/>
    <w:rsid w:val="00FE03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73EED"/>
  <w15:docId w15:val="{3ED053A9-655D-A549-B5C2-8B0F273B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409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409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4092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sentation">
    <w:name w:val="Présentation"/>
    <w:qFormat/>
    <w:rsid w:val="00323EAF"/>
    <w:rPr>
      <w:rFonts w:ascii="Arial" w:hAnsi="Arial"/>
    </w:rPr>
  </w:style>
  <w:style w:type="paragraph" w:customStyle="1" w:styleId="1TitreCNDP">
    <w:name w:val="1. Titre CNDP"/>
    <w:qFormat/>
    <w:rsid w:val="00323EAF"/>
    <w:rPr>
      <w:rFonts w:ascii="Arial" w:hAnsi="Arial"/>
      <w:b/>
      <w:color w:val="100E29"/>
      <w:sz w:val="46"/>
      <w:szCs w:val="17"/>
    </w:rPr>
  </w:style>
  <w:style w:type="paragraph" w:customStyle="1" w:styleId="2TitreCNDP">
    <w:name w:val="2. Titre CNDP"/>
    <w:basedOn w:val="Prsentation"/>
    <w:qFormat/>
    <w:rsid w:val="0052053C"/>
    <w:rPr>
      <w:b/>
      <w:bCs/>
      <w:color w:val="DD442A"/>
      <w:sz w:val="20"/>
      <w:szCs w:val="17"/>
    </w:rPr>
  </w:style>
  <w:style w:type="paragraph" w:customStyle="1" w:styleId="ParagrapheCNDP">
    <w:name w:val="Paragraphe CNDP"/>
    <w:qFormat/>
    <w:rsid w:val="00323EAF"/>
    <w:rPr>
      <w:rFonts w:ascii="Arial" w:hAnsi="Arial"/>
      <w:color w:val="100E29"/>
      <w:sz w:val="17"/>
      <w:szCs w:val="17"/>
    </w:rPr>
  </w:style>
  <w:style w:type="paragraph" w:customStyle="1" w:styleId="coordonnesCNDP">
    <w:name w:val="coordonnées CNDP"/>
    <w:qFormat/>
    <w:rsid w:val="00323EAF"/>
    <w:rPr>
      <w:rFonts w:ascii="Arial" w:hAnsi="Arial"/>
      <w:b/>
      <w:color w:val="FFFFFF" w:themeColor="background1"/>
      <w:sz w:val="17"/>
      <w:szCs w:val="17"/>
    </w:rPr>
  </w:style>
  <w:style w:type="paragraph" w:customStyle="1" w:styleId="dateCNDP">
    <w:name w:val="date CNDP"/>
    <w:qFormat/>
    <w:rsid w:val="00323EAF"/>
    <w:rPr>
      <w:rFonts w:ascii="Arial" w:hAnsi="Arial"/>
      <w:b/>
      <w:color w:val="DD442A"/>
      <w:sz w:val="20"/>
      <w:szCs w:val="17"/>
    </w:rPr>
  </w:style>
  <w:style w:type="paragraph" w:customStyle="1" w:styleId="urldebatCNDP">
    <w:name w:val="url debat CNDP"/>
    <w:qFormat/>
    <w:rsid w:val="00323EAF"/>
    <w:rPr>
      <w:rFonts w:ascii="Arial" w:hAnsi="Arial"/>
      <w:color w:val="39B3DB"/>
      <w:sz w:val="17"/>
      <w:szCs w:val="17"/>
    </w:rPr>
  </w:style>
  <w:style w:type="paragraph" w:customStyle="1" w:styleId="dateCNDPlight">
    <w:name w:val="date CNDP light"/>
    <w:qFormat/>
    <w:rsid w:val="00323EAF"/>
    <w:rPr>
      <w:rFonts w:ascii="Arial" w:hAnsi="Arial"/>
      <w:color w:val="DD442A"/>
      <w:sz w:val="20"/>
      <w:szCs w:val="17"/>
    </w:rPr>
  </w:style>
  <w:style w:type="paragraph" w:customStyle="1" w:styleId="NomcoordonnesCNDP">
    <w:name w:val="Nom coordonnées CNDP"/>
    <w:qFormat/>
    <w:rsid w:val="00323EAF"/>
    <w:rPr>
      <w:rFonts w:ascii="Arial" w:hAnsi="Arial"/>
      <w:color w:val="FFFFFF" w:themeColor="background1"/>
      <w:sz w:val="16"/>
      <w:szCs w:val="16"/>
    </w:rPr>
  </w:style>
  <w:style w:type="character" w:customStyle="1" w:styleId="Titre1Car">
    <w:name w:val="Titre 1 Car"/>
    <w:basedOn w:val="Policepardfaut"/>
    <w:link w:val="Titre1"/>
    <w:uiPriority w:val="9"/>
    <w:rsid w:val="0094092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4092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40921"/>
    <w:rPr>
      <w:rFonts w:asciiTheme="majorHAnsi" w:eastAsiaTheme="majorEastAsia" w:hAnsiTheme="majorHAnsi" w:cstheme="majorBidi"/>
      <w:color w:val="1F3763" w:themeColor="accent1" w:themeShade="7F"/>
    </w:rPr>
  </w:style>
  <w:style w:type="paragraph" w:customStyle="1" w:styleId="coordonnesfooterCNDP">
    <w:name w:val="coordonnées footer CNDP"/>
    <w:basedOn w:val="Normal"/>
    <w:qFormat/>
    <w:rsid w:val="003F4C51"/>
    <w:rPr>
      <w:rFonts w:ascii="Arial" w:hAnsi="Arial"/>
      <w:color w:val="39B3DB"/>
      <w:sz w:val="17"/>
      <w:szCs w:val="17"/>
    </w:rPr>
  </w:style>
  <w:style w:type="paragraph" w:customStyle="1" w:styleId="PrsentationCNDP">
    <w:name w:val="Présentation CNDP"/>
    <w:qFormat/>
    <w:rsid w:val="00757C67"/>
    <w:rPr>
      <w:rFonts w:ascii="Arial" w:hAnsi="Arial"/>
      <w:color w:val="FFFFFF" w:themeColor="background1"/>
      <w:sz w:val="17"/>
      <w:szCs w:val="17"/>
    </w:rPr>
  </w:style>
  <w:style w:type="paragraph" w:customStyle="1" w:styleId="11EnBref">
    <w:name w:val="1.1 EnBref"/>
    <w:qFormat/>
    <w:rsid w:val="00757C67"/>
    <w:rPr>
      <w:rFonts w:ascii="Arial" w:hAnsi="Arial"/>
      <w:b/>
      <w:color w:val="100E29"/>
      <w:sz w:val="20"/>
      <w:szCs w:val="17"/>
    </w:rPr>
  </w:style>
  <w:style w:type="paragraph" w:styleId="NormalWeb">
    <w:name w:val="Normal (Web)"/>
    <w:basedOn w:val="Normal"/>
    <w:uiPriority w:val="99"/>
    <w:semiHidden/>
    <w:unhideWhenUsed/>
    <w:rsid w:val="00D30E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D30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2D3842"/>
    <w:rPr>
      <w:i/>
      <w:iCs/>
      <w:color w:val="4472C4" w:themeColor="accent1"/>
    </w:rPr>
  </w:style>
  <w:style w:type="paragraph" w:styleId="En-tte">
    <w:name w:val="header"/>
    <w:basedOn w:val="Normal"/>
    <w:link w:val="En-tteCar"/>
    <w:uiPriority w:val="99"/>
    <w:unhideWhenUsed/>
    <w:rsid w:val="00EA23FD"/>
    <w:pPr>
      <w:tabs>
        <w:tab w:val="center" w:pos="4536"/>
        <w:tab w:val="right" w:pos="9072"/>
      </w:tabs>
    </w:pPr>
  </w:style>
  <w:style w:type="character" w:customStyle="1" w:styleId="En-tteCar">
    <w:name w:val="En-tête Car"/>
    <w:basedOn w:val="Policepardfaut"/>
    <w:link w:val="En-tte"/>
    <w:uiPriority w:val="99"/>
    <w:rsid w:val="00EA23FD"/>
  </w:style>
  <w:style w:type="paragraph" w:styleId="Pieddepage">
    <w:name w:val="footer"/>
    <w:basedOn w:val="Normal"/>
    <w:link w:val="PieddepageCar"/>
    <w:uiPriority w:val="99"/>
    <w:unhideWhenUsed/>
    <w:rsid w:val="00EA23FD"/>
    <w:pPr>
      <w:tabs>
        <w:tab w:val="center" w:pos="4536"/>
        <w:tab w:val="right" w:pos="9072"/>
      </w:tabs>
    </w:pPr>
  </w:style>
  <w:style w:type="character" w:customStyle="1" w:styleId="PieddepageCar">
    <w:name w:val="Pied de page Car"/>
    <w:basedOn w:val="Policepardfaut"/>
    <w:link w:val="Pieddepage"/>
    <w:uiPriority w:val="99"/>
    <w:rsid w:val="00EA23FD"/>
  </w:style>
  <w:style w:type="character" w:styleId="Lienhypertexte">
    <w:name w:val="Hyperlink"/>
    <w:basedOn w:val="Policepardfaut"/>
    <w:uiPriority w:val="99"/>
    <w:unhideWhenUsed/>
    <w:rsid w:val="001A0003"/>
    <w:rPr>
      <w:color w:val="0563C1" w:themeColor="hyperlink"/>
      <w:u w:val="single"/>
    </w:rPr>
  </w:style>
  <w:style w:type="character" w:styleId="Mentionnonrsolue">
    <w:name w:val="Unresolved Mention"/>
    <w:basedOn w:val="Policepardfaut"/>
    <w:uiPriority w:val="99"/>
    <w:semiHidden/>
    <w:unhideWhenUsed/>
    <w:rsid w:val="001A0003"/>
    <w:rPr>
      <w:color w:val="605E5C"/>
      <w:shd w:val="clear" w:color="auto" w:fill="E1DFDD"/>
    </w:rPr>
  </w:style>
  <w:style w:type="character" w:customStyle="1" w:styleId="Heading4Char">
    <w:name w:val="Heading 4 Char"/>
    <w:basedOn w:val="Policepardfaut"/>
    <w:uiPriority w:val="9"/>
    <w:rsid w:val="007A5A11"/>
    <w:rPr>
      <w:rFonts w:ascii="Arial" w:eastAsia="Arial" w:hAnsi="Arial" w:cs="Arial"/>
      <w:b/>
      <w:bCs/>
      <w:sz w:val="26"/>
      <w:szCs w:val="26"/>
    </w:rPr>
  </w:style>
  <w:style w:type="character" w:styleId="Lienhypertextesuivivisit">
    <w:name w:val="FollowedHyperlink"/>
    <w:basedOn w:val="Policepardfaut"/>
    <w:uiPriority w:val="99"/>
    <w:semiHidden/>
    <w:unhideWhenUsed/>
    <w:rsid w:val="00BF0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84639">
      <w:bodyDiv w:val="1"/>
      <w:marLeft w:val="0"/>
      <w:marRight w:val="0"/>
      <w:marTop w:val="0"/>
      <w:marBottom w:val="0"/>
      <w:divBdr>
        <w:top w:val="none" w:sz="0" w:space="0" w:color="auto"/>
        <w:left w:val="none" w:sz="0" w:space="0" w:color="auto"/>
        <w:bottom w:val="none" w:sz="0" w:space="0" w:color="auto"/>
        <w:right w:val="none" w:sz="0" w:space="0" w:color="auto"/>
      </w:divBdr>
    </w:div>
    <w:div w:id="295189062">
      <w:bodyDiv w:val="1"/>
      <w:marLeft w:val="0"/>
      <w:marRight w:val="0"/>
      <w:marTop w:val="0"/>
      <w:marBottom w:val="0"/>
      <w:divBdr>
        <w:top w:val="none" w:sz="0" w:space="0" w:color="auto"/>
        <w:left w:val="none" w:sz="0" w:space="0" w:color="auto"/>
        <w:bottom w:val="none" w:sz="0" w:space="0" w:color="auto"/>
        <w:right w:val="none" w:sz="0" w:space="0" w:color="auto"/>
      </w:divBdr>
    </w:div>
    <w:div w:id="495728103">
      <w:bodyDiv w:val="1"/>
      <w:marLeft w:val="0"/>
      <w:marRight w:val="0"/>
      <w:marTop w:val="0"/>
      <w:marBottom w:val="0"/>
      <w:divBdr>
        <w:top w:val="none" w:sz="0" w:space="0" w:color="auto"/>
        <w:left w:val="none" w:sz="0" w:space="0" w:color="auto"/>
        <w:bottom w:val="none" w:sz="0" w:space="0" w:color="auto"/>
        <w:right w:val="none" w:sz="0" w:space="0" w:color="auto"/>
      </w:divBdr>
    </w:div>
    <w:div w:id="604962906">
      <w:bodyDiv w:val="1"/>
      <w:marLeft w:val="0"/>
      <w:marRight w:val="0"/>
      <w:marTop w:val="0"/>
      <w:marBottom w:val="0"/>
      <w:divBdr>
        <w:top w:val="none" w:sz="0" w:space="0" w:color="auto"/>
        <w:left w:val="none" w:sz="0" w:space="0" w:color="auto"/>
        <w:bottom w:val="none" w:sz="0" w:space="0" w:color="auto"/>
        <w:right w:val="none" w:sz="0" w:space="0" w:color="auto"/>
      </w:divBdr>
    </w:div>
    <w:div w:id="1002707608">
      <w:bodyDiv w:val="1"/>
      <w:marLeft w:val="0"/>
      <w:marRight w:val="0"/>
      <w:marTop w:val="0"/>
      <w:marBottom w:val="0"/>
      <w:divBdr>
        <w:top w:val="none" w:sz="0" w:space="0" w:color="auto"/>
        <w:left w:val="none" w:sz="0" w:space="0" w:color="auto"/>
        <w:bottom w:val="none" w:sz="0" w:space="0" w:color="auto"/>
        <w:right w:val="none" w:sz="0" w:space="0" w:color="auto"/>
      </w:divBdr>
    </w:div>
    <w:div w:id="1015158124">
      <w:bodyDiv w:val="1"/>
      <w:marLeft w:val="0"/>
      <w:marRight w:val="0"/>
      <w:marTop w:val="0"/>
      <w:marBottom w:val="0"/>
      <w:divBdr>
        <w:top w:val="none" w:sz="0" w:space="0" w:color="auto"/>
        <w:left w:val="none" w:sz="0" w:space="0" w:color="auto"/>
        <w:bottom w:val="none" w:sz="0" w:space="0" w:color="auto"/>
        <w:right w:val="none" w:sz="0" w:space="0" w:color="auto"/>
      </w:divBdr>
    </w:div>
    <w:div w:id="1015890075">
      <w:bodyDiv w:val="1"/>
      <w:marLeft w:val="0"/>
      <w:marRight w:val="0"/>
      <w:marTop w:val="0"/>
      <w:marBottom w:val="0"/>
      <w:divBdr>
        <w:top w:val="none" w:sz="0" w:space="0" w:color="auto"/>
        <w:left w:val="none" w:sz="0" w:space="0" w:color="auto"/>
        <w:bottom w:val="none" w:sz="0" w:space="0" w:color="auto"/>
        <w:right w:val="none" w:sz="0" w:space="0" w:color="auto"/>
      </w:divBdr>
    </w:div>
    <w:div w:id="1023634873">
      <w:bodyDiv w:val="1"/>
      <w:marLeft w:val="0"/>
      <w:marRight w:val="0"/>
      <w:marTop w:val="0"/>
      <w:marBottom w:val="0"/>
      <w:divBdr>
        <w:top w:val="none" w:sz="0" w:space="0" w:color="auto"/>
        <w:left w:val="none" w:sz="0" w:space="0" w:color="auto"/>
        <w:bottom w:val="none" w:sz="0" w:space="0" w:color="auto"/>
        <w:right w:val="none" w:sz="0" w:space="0" w:color="auto"/>
      </w:divBdr>
    </w:div>
    <w:div w:id="1097597622">
      <w:bodyDiv w:val="1"/>
      <w:marLeft w:val="0"/>
      <w:marRight w:val="0"/>
      <w:marTop w:val="0"/>
      <w:marBottom w:val="0"/>
      <w:divBdr>
        <w:top w:val="none" w:sz="0" w:space="0" w:color="auto"/>
        <w:left w:val="none" w:sz="0" w:space="0" w:color="auto"/>
        <w:bottom w:val="none" w:sz="0" w:space="0" w:color="auto"/>
        <w:right w:val="none" w:sz="0" w:space="0" w:color="auto"/>
      </w:divBdr>
    </w:div>
    <w:div w:id="1287854701">
      <w:bodyDiv w:val="1"/>
      <w:marLeft w:val="0"/>
      <w:marRight w:val="0"/>
      <w:marTop w:val="0"/>
      <w:marBottom w:val="0"/>
      <w:divBdr>
        <w:top w:val="none" w:sz="0" w:space="0" w:color="auto"/>
        <w:left w:val="none" w:sz="0" w:space="0" w:color="auto"/>
        <w:bottom w:val="none" w:sz="0" w:space="0" w:color="auto"/>
        <w:right w:val="none" w:sz="0" w:space="0" w:color="auto"/>
      </w:divBdr>
    </w:div>
    <w:div w:id="1724255391">
      <w:bodyDiv w:val="1"/>
      <w:marLeft w:val="0"/>
      <w:marRight w:val="0"/>
      <w:marTop w:val="0"/>
      <w:marBottom w:val="0"/>
      <w:divBdr>
        <w:top w:val="none" w:sz="0" w:space="0" w:color="auto"/>
        <w:left w:val="none" w:sz="0" w:space="0" w:color="auto"/>
        <w:bottom w:val="none" w:sz="0" w:space="0" w:color="auto"/>
        <w:right w:val="none" w:sz="0" w:space="0" w:color="auto"/>
      </w:divBdr>
    </w:div>
    <w:div w:id="1750493274">
      <w:bodyDiv w:val="1"/>
      <w:marLeft w:val="0"/>
      <w:marRight w:val="0"/>
      <w:marTop w:val="0"/>
      <w:marBottom w:val="0"/>
      <w:divBdr>
        <w:top w:val="none" w:sz="0" w:space="0" w:color="auto"/>
        <w:left w:val="none" w:sz="0" w:space="0" w:color="auto"/>
        <w:bottom w:val="none" w:sz="0" w:space="0" w:color="auto"/>
        <w:right w:val="none" w:sz="0" w:space="0" w:color="auto"/>
      </w:divBdr>
    </w:div>
    <w:div w:id="204285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file:////Users/NewStudio6/Travaux%20en%20cours/CNDP-template-Word/tetiere-cahieracteur-%201_Dossier/logo-acteur50x33mm.jpg" TargetMode="External"/><Relationship Id="rId13" Type="http://schemas.openxmlformats.org/officeDocument/2006/relationships/image" Target="media/image5.png"/><Relationship Id="rId18" Type="http://schemas.openxmlformats.org/officeDocument/2006/relationships/hyperlink" Target="mailto:projet-collisionneur@debat-cndp.f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NewStudio6/Travaux%20en%20cours/CNDP-template-Word/tetiere-cahieracteur-%201_Dossier/logo-blanc-CNDP.png" TargetMode="External"/><Relationship Id="rId7" Type="http://schemas.openxmlformats.org/officeDocument/2006/relationships/image" Target="media/image1.jpeg"/><Relationship Id="rId12" Type="http://schemas.openxmlformats.org/officeDocument/2006/relationships/image" Target="media/image4.svg"/><Relationship Id="rId17" Type="http://schemas.openxmlformats.org/officeDocument/2006/relationships/image" Target="media/image7.sv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debatpublic.fr/projet-accelerateur-particules" TargetMode="External"/><Relationship Id="rId5" Type="http://schemas.openxmlformats.org/officeDocument/2006/relationships/footnotes" Target="footnotes.xml"/><Relationship Id="rId15" Type="http://schemas.openxmlformats.org/officeDocument/2006/relationships/hyperlink" Target="https://www.debatpublic.fr/projet-accelerateur-particules" TargetMode="External"/><Relationship Id="rId23" Type="http://schemas.openxmlformats.org/officeDocument/2006/relationships/hyperlink" Target="mailto:projet-collisionneur@debat-cndp.fr" TargetMode="External"/><Relationship Id="rId28" Type="http://schemas.openxmlformats.org/officeDocument/2006/relationships/theme" Target="theme/theme1.xml"/><Relationship Id="rId10" Type="http://schemas.openxmlformats.org/officeDocument/2006/relationships/image" Target="file:////Users/NewStudio6/Travaux%20en%20cours/CNDP-template-Word/tetiere-cahieracteur-%201_Dossier/forme-cyan.png" TargetMode="External"/><Relationship Id="rId19" Type="http://schemas.openxmlformats.org/officeDocument/2006/relationships/hyperlink" Target="https://www.debatpublic.fr/projet-accelerateur-particul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file:////Users/NewStudio6/Travaux%20en%20cours/CNDP-template-Word/tetiere-cahieracteur-%201_Dossier/logo-blanc-CNDP.png"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7.svg"/><Relationship Id="rId7" Type="http://schemas.openxmlformats.org/officeDocument/2006/relationships/hyperlink" Target="https://www.debatpublic.fr/projet-accelerateur-particules" TargetMode="External"/><Relationship Id="rId2" Type="http://schemas.openxmlformats.org/officeDocument/2006/relationships/image" Target="media/image6.png"/><Relationship Id="rId1" Type="http://schemas.openxmlformats.org/officeDocument/2006/relationships/hyperlink" Target="https://www.debatpublic.fr/projet-accelerateur-particules" TargetMode="External"/><Relationship Id="rId6" Type="http://schemas.openxmlformats.org/officeDocument/2006/relationships/hyperlink" Target="mailto:projet-collisionneur@debat-cndp.fr" TargetMode="External"/><Relationship Id="rId5" Type="http://schemas.openxmlformats.org/officeDocument/2006/relationships/hyperlink" Target="https://www.debatpublic.fr/projet-accelerateur-particules" TargetMode="External"/><Relationship Id="rId4" Type="http://schemas.openxmlformats.org/officeDocument/2006/relationships/hyperlink" Target="mailto:projet-collisionneur@debat-cndp.fr" TargetMode="External"/><Relationship Id="rId9" Type="http://schemas.openxmlformats.org/officeDocument/2006/relationships/image" Target="file:////Users/NewStudio6/Travaux%20en%20cours/CNDP-template-Word/tetiere-cahieracteur-%201_Dossier/logo-blanc-CNDP.png" TargetMode="External"/></Relationships>
</file>

<file path=word/_rels/header1.xml.rels><?xml version="1.0" encoding="UTF-8" standalone="yes"?>
<Relationships xmlns="http://schemas.openxmlformats.org/package/2006/relationships"><Relationship Id="rId3" Type="http://schemas.openxmlformats.org/officeDocument/2006/relationships/image" Target="file:////Users/NewStudio6/Travaux%20en%20cours/CNDP-template-Word/tetiere-cahieracteur-%201_Dossier/forme-cyan.png" TargetMode="External"/><Relationship Id="rId2" Type="http://schemas.openxmlformats.org/officeDocument/2006/relationships/image" Target="media/image10.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aliemartin/Documents/com/Elements/CNDP-CERN_Template%20cahier%20dacteur%20Word/CNDP-Template-Cahier-d-acteur-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E81A3-319F-CD48-8DA3-74094B8F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CNDP-Template-Cahier-d-acteur-word.dotx</Template>
  <TotalTime>1</TotalTime>
  <Pages>4</Pages>
  <Words>5</Words>
  <Characters>32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Magalie MARTIN</dc:creator>
  <cp:keywords/>
  <dc:description/>
  <cp:lastModifiedBy>Magalie MARTIN</cp:lastModifiedBy>
  <cp:revision>2</cp:revision>
  <dcterms:created xsi:type="dcterms:W3CDTF">2026-05-28T09:28:00Z</dcterms:created>
  <dcterms:modified xsi:type="dcterms:W3CDTF">2026-05-28T09:28:00Z</dcterms:modified>
</cp:coreProperties>
</file>